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jpeg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ocument.xml" ContentType="application/vnd.openxmlformats-officedocument.wordprocessingml.template.main+xml"/>
  <Override PartName="/word/glossary/footer2.xml" ContentType="application/vnd.openxmlformats-officedocument.wordprocessingml.footer+xml"/>
  <Override PartName="/word/glossary/footer3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footnotes.xml" ContentType="application/vnd.openxmlformats-officedocument.wordprocessingml.footnotes+xml"/>
  <Override PartName="/word/diagrams/drawing2.xml" ContentType="application/vnd.ms-office.drawingml.diagramDrawing+xml"/>
  <Override PartName="/word/diagrams/layout2.xml" ContentType="application/vnd.openxmlformats-officedocument.drawingml.diagramLayout+xml"/>
  <Override PartName="/word/theme/theme1.xml" ContentType="application/vnd.openxmlformats-officedocument.theme+xml"/>
  <Override PartName="/word/diagrams/colors2.xml" ContentType="application/vnd.openxmlformats-officedocument.drawingml.diagramColors+xml"/>
  <Override PartName="/word/diagrams/quickStyle2.xml" ContentType="application/vnd.openxmlformats-officedocument.drawingml.diagramStyle+xml"/>
  <Override PartName="/word/diagrams/drawing1.xml" ContentType="application/vnd.ms-office.drawingml.diagramDrawing+xml"/>
  <Override PartName="/word/diagrams/layout1.xml" ContentType="application/vnd.openxmlformats-officedocument.drawingml.diagramLayout+xml"/>
  <Override PartName="/word/diagrams/colors1.xml" ContentType="application/vnd.openxmlformats-officedocument.drawingml.diagramColors+xml"/>
  <Override PartName="/word/diagrams/quickStyle1.xml" ContentType="application/vnd.openxmlformats-officedocument.drawingml.diagramStyle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Toc321147149" w:displacedByCustomXml="next"/>
    <w:bookmarkStart w:id="1" w:name="_Toc318188227" w:displacedByCustomXml="next"/>
    <w:bookmarkStart w:id="2" w:name="_Toc318188327" w:displacedByCustomXml="next"/>
    <w:bookmarkStart w:id="3" w:name="_Toc318189312" w:displacedByCustomXml="next"/>
    <w:bookmarkStart w:id="4" w:name="_Toc321147011" w:displacedByCustomXml="next"/>
    <w:sdt>
      <w:sdtPr>
        <w:rPr>
          <w:color w:val="595959" w:themeColor="text1" w:themeTint="A6"/>
          <w:sz w:val="24"/>
        </w:rPr>
        <w:id w:val="1609237093"/>
        <w:docPartObj>
          <w:docPartGallery w:val="Cover Pages"/>
          <w:docPartUnique/>
        </w:docPartObj>
      </w:sdtPr>
      <w:sdtEndPr>
        <w:rPr>
          <w:rStyle w:val="Balk1Karakteri"/>
          <w:rFonts w:asciiTheme="majorHAnsi" w:eastAsiaTheme="majorEastAsia" w:hAnsiTheme="majorHAnsi" w:cstheme="majorBidi"/>
          <w:color w:val="00A0B8" w:themeColor="accent1"/>
          <w:sz w:val="30"/>
        </w:rPr>
      </w:sdtEndPr>
      <w:sdtContent>
        <w:p w:rsidR="00D33DEC" w:rsidRDefault="00D33DEC">
          <w:pPr>
            <w:pStyle w:val="AralkYok"/>
            <w:rPr>
              <w:sz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0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3943350" cy="265176"/>
                    <wp:effectExtent l="0" t="0" r="7620" b="0"/>
                    <wp:wrapSquare wrapText="bothSides"/>
                    <wp:docPr id="20" name="Metin Kutusu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26517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33DEC" w:rsidRDefault="00CA60CB">
                                <w:pPr>
                                  <w:pStyle w:val="letiimBilgisi"/>
                                </w:pPr>
                                <w:sdt>
                                  <w:sdtPr>
                                    <w:alias w:val="Ad"/>
                                    <w:tag w:val=""/>
                                    <w:id w:val="-178349697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33DEC">
                                      <w:t>[Ad]</w:t>
                                    </w:r>
                                  </w:sdtContent>
                                </w:sdt>
                                <w:r w:rsidR="00D33DEC">
                                  <w:t>|</w:t>
                                </w:r>
                                <w:sdt>
                                  <w:sdtPr>
                                    <w:alias w:val="Ders Başlığı"/>
                                    <w:tag w:val=""/>
                                    <w:id w:val="-72821993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33DEC">
                                      <w:t>[Ders Başlığı]</w:t>
                                    </w:r>
                                  </w:sdtContent>
                                </w:sdt>
                                <w:r w:rsidR="00D33DEC">
                                  <w:t>|</w:t>
                                </w:r>
                                <w:sdt>
                                  <w:sdtPr>
                                    <w:alias w:val="Tarih"/>
                                    <w:tag w:val=""/>
                                    <w:id w:val="2032065285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d MMMM yyyy"/>
                                      <w:lid w:val="tr-T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D33DEC">
                                      <w:t>[Tarih]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20" o:spid="_x0000_s1026" type="#_x0000_t202" style="position:absolute;margin-left:0;margin-top:0;width:310.5pt;height:20.9pt;z-index:251660288;visibility:visible;mso-wrap-style:square;mso-width-percent:95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95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" o:allowoverlap="f" filled="f" stroked="f" strokeweight=".5pt">
                    <v:textbox style="mso-fit-shape-to-text:t" inset="0,,0">
                      <w:txbxContent>
                        <w:p w:rsidR="00D33DEC" w:rsidRDefault="00D33DEC">
                          <w:pPr>
                            <w:pStyle w:val="letiimBilgisi"/>
                          </w:pPr>
                          <w:sdt>
                            <w:sdtPr>
                              <w:alias w:val="Ad"/>
                              <w:tag w:val=""/>
                              <w:id w:val="-178349697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lang w:val="tr-tr"/>
                                </w:rPr>
                                <w:t>[Ad]</w:t>
                              </w:r>
                            </w:sdtContent>
                          </w:sdt>
                          <w:r>
                            <w:rPr>
                              <w:lang w:val="tr-tr"/>
                            </w:rPr>
                            <w:t>|</w:t>
                          </w:r>
                          <w:sdt>
                            <w:sdtPr>
                              <w:alias w:val="Ders Başlığı"/>
                              <w:tag w:val=""/>
                              <w:id w:val="-72821993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lang w:val="tr-tr"/>
                                </w:rPr>
                                <w:t>[Ders Başlığı]</w:t>
                              </w:r>
                            </w:sdtContent>
                          </w:sdt>
                          <w:r>
                            <w:rPr>
                              <w:lang w:val="tr-tr"/>
                            </w:rPr>
                            <w:t>|</w:t>
                          </w:r>
                          <w:sdt>
                            <w:sdtPr>
                              <w:alias w:val="Tarih"/>
                              <w:tag w:val=""/>
                              <w:id w:val="2032065285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d MMMM yyyy"/>
                                <w:lid w:val="tr-t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>
                                <w:rPr>
                                  <w:lang w:val="tr-tr"/>
                                </w:rPr>
                                <w:t>[Tarih]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75000</wp14:pctPosVOffset>
                        </wp:positionV>
                      </mc:Choice>
                      <mc:Fallback>
                        <wp:positionV relativeFrom="page">
                          <wp:posOffset>7621270</wp:posOffset>
                        </wp:positionV>
                      </mc:Fallback>
                    </mc:AlternateContent>
                    <wp:extent cx="3943350" cy="1325880"/>
                    <wp:effectExtent l="0" t="0" r="7620" b="5080"/>
                    <wp:wrapSquare wrapText="bothSides"/>
                    <wp:docPr id="21" name="Metin Kutusu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13258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alias w:val="Başlık"/>
                                  <w:tag w:val=""/>
                                  <w:id w:val="-97059377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D33DEC" w:rsidRDefault="00D33DEC">
                                    <w:pPr>
                                      <w:pStyle w:val="Balk"/>
                                    </w:pPr>
                                    <w:r>
                                      <w:t>[Rapor Başlığı]</w:t>
                                    </w:r>
                                  </w:p>
                                </w:sdtContent>
                              </w:sdt>
                              <w:p w:rsidR="00D33DEC" w:rsidRDefault="00CA60CB">
                                <w:pPr>
                                  <w:pStyle w:val="AltBalk"/>
                                </w:pPr>
                                <w:sdt>
                                  <w:sdtPr>
                                    <w:alias w:val="Alt Başlık"/>
                                    <w:tag w:val=""/>
                                    <w:id w:val="23583468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33DEC">
                                      <w:t>[Rapor Alt Başlığı]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Metin Kutusu 21" o:spid="_x0000_s1027" type="#_x0000_t202" style="position:absolute;margin-left:0;margin-top:0;width:310.5pt;height:104.4pt;z-index:251661312;visibility:visible;mso-wrap-style:square;mso-width-percent:950;mso-height-percent:0;mso-top-percent:750;mso-wrap-distance-left:9pt;mso-wrap-distance-top:0;mso-wrap-distance-right:9pt;mso-wrap-distance-bottom:0;mso-position-horizontal:center;mso-position-horizontal-relative:margin;mso-position-vertical-relative:margin;mso-width-percent:950;mso-height-percent:0;mso-top-percent:7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" o:allowoverlap="f" filled="f" stroked="f" strokeweight=".5pt">
                    <v:textbox style="mso-fit-shape-to-text:t" inset="0,0,0,0">
                      <w:txbxContent>
                        <w:sdt>
                          <w:sdtPr>
                            <w:alias w:val="Başlık"/>
                            <w:tag w:val=""/>
                            <w:id w:val="-97059377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:rsidR="00D33DEC" w:rsidRDefault="00D33DEC">
                              <w:pPr>
                                <w:pStyle w:val="Balk"/>
                              </w:pPr>
                              <w:r>
                                <w:rPr>
                                  <w:lang w:val="tr-tr"/>
                                </w:rPr>
                                <w:t>[Rapor Başlığı]</w:t>
                              </w:r>
                            </w:p>
                          </w:sdtContent>
                        </w:sdt>
                        <w:p w:rsidR="00D33DEC" w:rsidRDefault="00D33DEC">
                          <w:pPr>
                            <w:pStyle w:val="AltBalk"/>
                          </w:pPr>
                          <w:sdt>
                            <w:sdtPr>
                              <w:alias w:val="Alt Başlık"/>
                              <w:tag w:val=""/>
                              <w:id w:val="23583468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lang w:val="tr-tr"/>
                                </w:rPr>
                                <w:t>[Rapor Alt Başlığı]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0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3657600" cy="5486400"/>
                <wp:effectExtent l="266700" t="266700" r="266700" b="285750"/>
                <wp:wrapSquare wrapText="bothSides"/>
                <wp:docPr id="22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57600" cy="5486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254000" cap="rnd">
                          <a:solidFill>
                            <a:srgbClr val="FFFFFF"/>
                          </a:solidFill>
                        </a:ln>
                        <a:effectLst>
                          <a:outerShdw blurRad="152400" algn="tl" rotWithShape="0">
                            <a:srgbClr val="000000">
                              <a:alpha val="25000"/>
                            </a:srgbClr>
                          </a:outerShdw>
                        </a:effectLst>
                        <a:scene3d>
                          <a:camera prst="orthographicFront"/>
                          <a:lightRig rig="twoPt" dir="t">
                            <a:rot lat="0" lon="0" rev="7800000"/>
                          </a:lightRig>
                        </a:scene3d>
                        <a:sp3d contourW="6350">
                          <a:bevelT w="6350" h="6350"/>
                          <a:contourClr>
                            <a:srgbClr val="C0C0C0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D33DEC" w:rsidRDefault="00D33DEC"/>
        <w:p w:rsidR="00D33DEC" w:rsidRDefault="00D33DEC">
          <w:pPr>
            <w:rPr>
              <w:rStyle w:val="Balk1Karakteri"/>
            </w:rPr>
          </w:pPr>
          <w:r>
            <w:rPr>
              <w:rStyle w:val="Balk1Karakteri"/>
            </w:rPr>
            <w:br w:type="page"/>
          </w:r>
        </w:p>
      </w:sdtContent>
    </w:sdt>
    <w:sdt>
      <w:sdtPr>
        <w:rPr>
          <w:rStyle w:val="Balk1Karakteri"/>
        </w:rPr>
        <w:id w:val="1806507922"/>
        <w:placeholder>
          <w:docPart w:val="7156828603454181A14A58A3091A3C1A"/>
        </w:placeholder>
        <w:temporary/>
        <w:showingPlcHdr/>
        <w15:appearance w15:val="hidden"/>
      </w:sdtPr>
      <w:sdtEndPr>
        <w:rPr>
          <w:rStyle w:val="VarsaylanParagrafYazTipi"/>
          <w:rFonts w:asciiTheme="minorHAnsi" w:eastAsiaTheme="minorEastAsia" w:hAnsiTheme="minorHAnsi" w:cstheme="minorBidi"/>
          <w:color w:val="595959" w:themeColor="text1" w:themeTint="A6"/>
          <w:sz w:val="20"/>
        </w:rPr>
      </w:sdtEndPr>
      <w:sdtContent>
        <w:bookmarkStart w:id="5" w:name="_GoBack" w:displacedByCustomXml="prev"/>
        <w:p w:rsidR="003B4945" w:rsidRDefault="009043D4">
          <w:pPr>
            <w:pStyle w:val="balk1"/>
          </w:pPr>
          <w:r>
            <w:t>Hemen Çalışmaya Başlayın</w:t>
          </w:r>
          <w:bookmarkEnd w:id="4"/>
          <w:bookmarkEnd w:id="3"/>
          <w:bookmarkEnd w:id="2"/>
          <w:bookmarkEnd w:id="1"/>
          <w:bookmarkEnd w:id="0"/>
        </w:p>
        <w:p w:rsidR="003B4945" w:rsidRPr="00A62F1A" w:rsidRDefault="009043D4">
          <w:pPr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>Bu yer tutucu metni tıklattığınızda, yerine kendi metninizi koymak için yazmaya başlamanız yeterlidir. Ancak bunu henüz yapmayın!</w:t>
          </w:r>
        </w:p>
        <w:p w:rsidR="003B4945" w:rsidRPr="00A62F1A" w:rsidRDefault="009043D4">
          <w:pPr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>Bu yer tutucu, raporunuzu hızlı bir şekilde biçimlendirmenize ve grafik, diyagram veya içindekiler tablosu gibi diğer öğeleri eklemenize yardımcı olacak ipuçları içermektedir. Tüm bunların ne kadar kolay olduğunu görmek sizi şaşırtabilir.</w:t>
          </w:r>
        </w:p>
        <w:p w:rsidR="003B4945" w:rsidRDefault="009043D4">
          <w:pPr>
            <w:pStyle w:val="balk1"/>
          </w:pPr>
          <w:bookmarkStart w:id="6" w:name="_Toc318188228"/>
          <w:bookmarkStart w:id="7" w:name="_Toc318188328"/>
          <w:bookmarkStart w:id="8" w:name="_Toc318189313"/>
          <w:bookmarkStart w:id="9" w:name="_Toc321147012"/>
          <w:bookmarkStart w:id="10" w:name="_Toc321147150"/>
          <w:r>
            <w:t>Görkemli Olmasını Sağlayın</w:t>
          </w:r>
          <w:bookmarkEnd w:id="6"/>
          <w:bookmarkEnd w:id="7"/>
          <w:bookmarkEnd w:id="8"/>
          <w:bookmarkEnd w:id="9"/>
          <w:bookmarkEnd w:id="10"/>
        </w:p>
        <w:p w:rsidR="003B4945" w:rsidRPr="00A62F1A" w:rsidRDefault="009043D4">
          <w:pPr>
            <w:pStyle w:val="ListeMaddeareti"/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>Bir başlık mı gerekiyor? Giriş sekmesinin Stiller galerisinde istediğiniz başlık stilini tıklatmanız yeterli. Örneğin, bir alıntı veya numaralı liste için galerideki diğer stilleri de gözünüzden kaçırmayın.</w:t>
          </w:r>
        </w:p>
        <w:p w:rsidR="003B4945" w:rsidRPr="00A62F1A" w:rsidRDefault="009043D4">
          <w:pPr>
            <w:pStyle w:val="ListeMaddeareti"/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>Kapak sayfasındaki harika mavi buz göleti bizim kadar beğenmiş olabilirsiniz; ancak raporunuz için ideal bir tercih değilse, resmi sağ tıklatabilir ve sonra da Resmi Değiştir'i tıklatıp kendi fotoğrafınızı ekleyebilirsiniz.</w:t>
          </w:r>
        </w:p>
        <w:p w:rsidR="003B4945" w:rsidRPr="00A62F1A" w:rsidRDefault="009043D4">
          <w:pPr>
            <w:pStyle w:val="ListeMaddeareti"/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>Profesyonel kalitede bir grafik eklemek hiç de zor değildir. Aslında, Ekle sekmesinden bir grafik veya SmartArt eklediğinizde, belgenizin görünümüne otomatik olarak uyum sağlar.</w:t>
          </w:r>
        </w:p>
        <w:p w:rsidR="003B4945" w:rsidRDefault="009043D4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3774643" cy="929031"/>
                <wp:effectExtent l="0" t="0" r="16510" b="0"/>
                <wp:docPr id="10" name="Çizim 10" descr="SmartArt Grafiği"/>
                <wp:cNvGraphicFramePr/>
                <a:graphic xmlns:a="http://schemas.openxmlformats.org/drawingml/2006/main">
                  <a:graphicData uri="http://schemas.openxmlformats.org/drawingml/2006/diagram">
                    <dgm:relIds xmlns:dgm="http://schemas.openxmlformats.org/drawingml/2006/diagram" xmlns:r="http://schemas.openxmlformats.org/officeDocument/2006/relationships" r:dm="rId10" r:lo="rId11" r:qs="rId12" r:cs="rId13"/>
                  </a:graphicData>
                </a:graphic>
              </wp:inline>
            </w:drawing>
          </w:r>
        </w:p>
        <w:p w:rsidR="003B4945" w:rsidRDefault="009043D4">
          <w:pPr>
            <w:pStyle w:val="balk1"/>
          </w:pPr>
          <w:bookmarkStart w:id="11" w:name="_Toc316914651"/>
          <w:bookmarkStart w:id="12" w:name="_Toc316916021"/>
          <w:bookmarkStart w:id="13" w:name="_Toc316919854"/>
          <w:bookmarkStart w:id="14" w:name="_Toc318188229"/>
          <w:bookmarkStart w:id="15" w:name="_Toc318188329"/>
          <w:bookmarkStart w:id="16" w:name="_Toc318189314"/>
          <w:bookmarkStart w:id="17" w:name="_Toc321147013"/>
          <w:bookmarkStart w:id="18" w:name="_Toc321147151"/>
          <w:r>
            <w:t>Son Rötuşları Yapın</w:t>
          </w:r>
          <w:bookmarkEnd w:id="11"/>
          <w:bookmarkEnd w:id="12"/>
          <w:bookmarkEnd w:id="13"/>
          <w:bookmarkEnd w:id="14"/>
          <w:bookmarkEnd w:id="15"/>
          <w:bookmarkEnd w:id="16"/>
          <w:bookmarkEnd w:id="17"/>
          <w:bookmarkEnd w:id="18"/>
        </w:p>
        <w:p w:rsidR="003B4945" w:rsidRPr="00A62F1A" w:rsidRDefault="009043D4">
          <w:pPr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>İçindekiler tablosu oluşturma veya kaynakça mı eklemeniz gerekiyor? Hiç sorun değil.</w:t>
          </w:r>
        </w:p>
        <w:p w:rsidR="003B4945" w:rsidRDefault="009043D4">
          <w:pPr>
            <w:pStyle w:val="balk2"/>
          </w:pPr>
          <w:bookmarkStart w:id="19" w:name="_Toc315875746"/>
          <w:bookmarkStart w:id="20" w:name="_Toc316914652"/>
          <w:bookmarkStart w:id="21" w:name="_Toc316916022"/>
          <w:bookmarkStart w:id="22" w:name="_Toc316919855"/>
          <w:bookmarkStart w:id="23" w:name="_Toc318188230"/>
          <w:bookmarkStart w:id="24" w:name="_Toc318188330"/>
          <w:bookmarkStart w:id="25" w:name="_Toc318189315"/>
          <w:bookmarkStart w:id="26" w:name="_Toc321147014"/>
          <w:bookmarkStart w:id="27" w:name="_Toc321147152"/>
          <w:r>
            <w:t>İçindekiler Tablosu Ekleyin</w:t>
          </w:r>
          <w:bookmarkEnd w:id="19"/>
          <w:bookmarkEnd w:id="20"/>
          <w:bookmarkEnd w:id="21"/>
          <w:bookmarkEnd w:id="22"/>
          <w:bookmarkEnd w:id="23"/>
          <w:bookmarkEnd w:id="24"/>
          <w:bookmarkEnd w:id="25"/>
          <w:bookmarkEnd w:id="26"/>
          <w:bookmarkEnd w:id="27"/>
        </w:p>
        <w:p w:rsidR="003B4945" w:rsidRPr="00A62F1A" w:rsidRDefault="009043D4">
          <w:pPr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 xml:space="preserve">Raporunuza içindekiler tablosu eklemek bundan daha kolay olamazdı. Ekle sekmesinde Kapak Sayfası'nı tıklatarak içindekiler sayfası içeren kapak sayfası tasarımlarını görebilirsiniz; İÇT ifadesini arayın. </w:t>
          </w:r>
        </w:p>
        <w:p w:rsidR="003B4945" w:rsidRPr="00A62F1A" w:rsidRDefault="009043D4">
          <w:pPr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 xml:space="preserve">Bunlardan birini tıklatıp eklediğinizde İÇT'yi güncelleştirmeniz istenir. Bunu yaptığınızda, Başlık 1, Başlık 2 ve Başlık 3 stillerini kullanarak biçimlendirdiğiniz metinler otomatik olarak tabloya eklenir. </w:t>
          </w:r>
        </w:p>
        <w:p w:rsidR="003B4945" w:rsidRDefault="009043D4">
          <w:pPr>
            <w:pStyle w:val="balk2"/>
          </w:pPr>
          <w:bookmarkStart w:id="28" w:name="_Toc315875747"/>
          <w:bookmarkStart w:id="29" w:name="_Toc316914653"/>
          <w:bookmarkStart w:id="30" w:name="_Toc316916023"/>
          <w:bookmarkStart w:id="31" w:name="_Toc316919856"/>
          <w:bookmarkStart w:id="32" w:name="_Toc318188231"/>
          <w:bookmarkStart w:id="33" w:name="_Toc318188331"/>
          <w:bookmarkStart w:id="34" w:name="_Toc318189316"/>
          <w:bookmarkStart w:id="35" w:name="_Toc321147015"/>
          <w:bookmarkStart w:id="36" w:name="_Toc321147153"/>
          <w:r>
            <w:t>Kaynakça Ekleyin</w:t>
          </w:r>
          <w:bookmarkEnd w:id="28"/>
          <w:bookmarkEnd w:id="29"/>
          <w:bookmarkEnd w:id="30"/>
          <w:bookmarkEnd w:id="31"/>
          <w:bookmarkEnd w:id="32"/>
          <w:bookmarkEnd w:id="33"/>
          <w:bookmarkEnd w:id="34"/>
          <w:bookmarkEnd w:id="35"/>
          <w:bookmarkEnd w:id="36"/>
        </w:p>
        <w:p w:rsidR="003B4945" w:rsidRPr="00A62F1A" w:rsidRDefault="009043D4">
          <w:pPr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 xml:space="preserve">Başvurular sekmesinde, Alıntılar ve Kaynakça grubunda, kaynak ekleme seçeneği için Alıntı Ekle'yi tıklatın ve sonra alıntıları belgeye yerleştirin. </w:t>
          </w:r>
        </w:p>
        <w:p w:rsidR="003B4945" w:rsidRPr="00A62F1A" w:rsidRDefault="009043D4">
          <w:pPr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>Raporunuz için gerekli tüm alıntıları eklediğinizde, tercih ettiğiniz stillerde biçimlendirilmiş bir kaynakça eklemek için Başvurular sekmesinde Kaynakça'yı tıklatın.</w:t>
          </w:r>
        </w:p>
        <w:p w:rsidR="003B4945" w:rsidRDefault="009043D4">
          <w:r w:rsidRPr="00A62F1A">
            <w:rPr>
              <w:sz w:val="18"/>
              <w:szCs w:val="18"/>
            </w:rPr>
            <w:t>Hepsi bu kadar. İyi iş çıkardınız</w:t>
          </w:r>
          <w:r>
            <w:t>!</w:t>
          </w:r>
        </w:p>
        <w:bookmarkEnd w:id="5" w:displacedByCustomXml="next"/>
      </w:sdtContent>
    </w:sdt>
    <w:sectPr w:rsidR="003B4945" w:rsidSect="001376CB">
      <w:footerReference w:type="default" r:id="rId15"/>
      <w:pgSz w:w="11907" w:h="16839" w:code="9"/>
      <w:pgMar w:top="1836" w:right="1751" w:bottom="1448" w:left="1751" w:header="709" w:footer="709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A90" w:rsidRDefault="004D3A90">
      <w:pPr>
        <w:spacing w:before="0" w:after="0" w:line="240" w:lineRule="auto"/>
      </w:pPr>
      <w:r>
        <w:separator/>
      </w:r>
    </w:p>
  </w:endnote>
  <w:endnote w:type="continuationSeparator" w:id="0">
    <w:p w:rsidR="004D3A90" w:rsidRDefault="004D3A9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altName w:val="Segoe UI"/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945" w:rsidRDefault="009043D4">
    <w:pPr>
      <w:pStyle w:val="altbilgi"/>
    </w:pPr>
    <w:r>
      <w:t xml:space="preserve">Sayfa </w:t>
    </w:r>
    <w:r>
      <w:fldChar w:fldCharType="begin"/>
    </w:r>
    <w:r>
      <w:instrText xml:space="preserve"> PAGE  \* Arabic  \* MERGEFORMAT </w:instrText>
    </w:r>
    <w:r>
      <w:fldChar w:fldCharType="separate"/>
    </w:r>
    <w:r w:rsidR="00CA60C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A90" w:rsidRDefault="004D3A90">
      <w:pPr>
        <w:spacing w:before="0" w:after="0" w:line="240" w:lineRule="auto"/>
      </w:pPr>
      <w:r>
        <w:separator/>
      </w:r>
    </w:p>
  </w:footnote>
  <w:footnote w:type="continuationSeparator" w:id="0">
    <w:p w:rsidR="004D3A90" w:rsidRDefault="004D3A9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B87E3E76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206D1A0"/>
    <w:lvl w:ilvl="0">
      <w:start w:val="1"/>
      <w:numFmt w:val="bullet"/>
      <w:pStyle w:val="ListeMaddeareti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0"/>
  <w:defaultTableStyle w:val="RaporTablosu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945"/>
    <w:rsid w:val="000F5B2C"/>
    <w:rsid w:val="001376CB"/>
    <w:rsid w:val="00201173"/>
    <w:rsid w:val="003B4945"/>
    <w:rsid w:val="004D3A90"/>
    <w:rsid w:val="009043D4"/>
    <w:rsid w:val="00A62F1A"/>
    <w:rsid w:val="00C32185"/>
    <w:rsid w:val="00CA60CB"/>
    <w:rsid w:val="00D33DEC"/>
    <w:rsid w:val="00F75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lang w:val="tr-TR" w:eastAsia="tr-TR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13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1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9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505C" w:themeColor="accent1" w:themeShade="8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lk1">
    <w:name w:val="başlık 1"/>
    <w:basedOn w:val="Normal"/>
    <w:next w:val="Normal"/>
    <w:link w:val="Balk1Karakteri"/>
    <w:uiPriority w:val="1"/>
    <w:qFormat/>
    <w:pPr>
      <w:keepNext/>
      <w:keepLines/>
      <w:spacing w:before="600" w:after="60"/>
      <w:outlineLvl w:val="0"/>
    </w:pPr>
    <w:rPr>
      <w:rFonts w:asciiTheme="majorHAnsi" w:eastAsiaTheme="majorEastAsia" w:hAnsiTheme="majorHAnsi" w:cstheme="majorBidi"/>
      <w:color w:val="00A0B8" w:themeColor="accent1"/>
      <w:sz w:val="30"/>
    </w:rPr>
  </w:style>
  <w:style w:type="paragraph" w:customStyle="1" w:styleId="balk2">
    <w:name w:val="başlık 2"/>
    <w:basedOn w:val="Normal"/>
    <w:next w:val="Normal"/>
    <w:link w:val="Balk2Karakteri"/>
    <w:uiPriority w:val="1"/>
    <w:unhideWhenUsed/>
    <w:qFormat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caps/>
      <w:color w:val="00A0B8" w:themeColor="accent1"/>
      <w:sz w:val="22"/>
    </w:rPr>
  </w:style>
  <w:style w:type="paragraph" w:customStyle="1" w:styleId="balk3">
    <w:name w:val="başlık 3"/>
    <w:basedOn w:val="Normal"/>
    <w:next w:val="Normal"/>
    <w:link w:val="Balk3Karakteri"/>
    <w:uiPriority w:val="1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00A0B8" w:themeColor="accent1"/>
      <w:sz w:val="22"/>
    </w:rPr>
  </w:style>
  <w:style w:type="paragraph" w:customStyle="1" w:styleId="balk4">
    <w:name w:val="başlık 4"/>
    <w:basedOn w:val="Normal"/>
    <w:next w:val="Normal"/>
    <w:link w:val="Balk4Karakteri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i/>
      <w:iCs/>
      <w:color w:val="00A0B8" w:themeColor="accent1"/>
    </w:rPr>
  </w:style>
  <w:style w:type="paragraph" w:customStyle="1" w:styleId="balk6">
    <w:name w:val="başlık 6"/>
    <w:basedOn w:val="Normal"/>
    <w:next w:val="Normal"/>
    <w:link w:val="Balk6Karakteri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table" w:styleId="AkGlgeleme">
    <w:name w:val="Light Shading"/>
    <w:basedOn w:val="NormalTablo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letiimBilgisi">
    <w:name w:val="İletişim Bilgisi"/>
    <w:basedOn w:val="Normal"/>
    <w:uiPriority w:val="99"/>
    <w:qFormat/>
    <w:pPr>
      <w:spacing w:before="0" w:after="0"/>
      <w:jc w:val="center"/>
    </w:pPr>
  </w:style>
  <w:style w:type="character" w:customStyle="1" w:styleId="Balk1Karakteri">
    <w:name w:val="Başlık 1 Karakteri"/>
    <w:basedOn w:val="VarsaylanParagrafYazTipi"/>
    <w:link w:val="balk1"/>
    <w:uiPriority w:val="1"/>
    <w:rPr>
      <w:rFonts w:asciiTheme="majorHAnsi" w:eastAsiaTheme="majorEastAsia" w:hAnsiTheme="majorHAnsi" w:cstheme="majorBidi"/>
      <w:color w:val="00A0B8" w:themeColor="accent1"/>
      <w:sz w:val="30"/>
    </w:rPr>
  </w:style>
  <w:style w:type="character" w:customStyle="1" w:styleId="Balk2Karakteri">
    <w:name w:val="Başlık 2 Karakteri"/>
    <w:basedOn w:val="VarsaylanParagrafYazTipi"/>
    <w:link w:val="balk2"/>
    <w:uiPriority w:val="1"/>
    <w:rPr>
      <w:rFonts w:asciiTheme="majorHAnsi" w:eastAsiaTheme="majorEastAsia" w:hAnsiTheme="majorHAnsi" w:cstheme="majorBidi"/>
      <w:caps/>
      <w:color w:val="00A0B8" w:themeColor="accent1"/>
      <w:sz w:val="22"/>
    </w:rPr>
  </w:style>
  <w:style w:type="character" w:customStyle="1" w:styleId="Balk3Karakteri">
    <w:name w:val="Başlık 3 Karakteri"/>
    <w:basedOn w:val="VarsaylanParagrafYazTipi"/>
    <w:link w:val="balk3"/>
    <w:uiPriority w:val="1"/>
    <w:rPr>
      <w:rFonts w:asciiTheme="majorHAnsi" w:eastAsiaTheme="majorEastAsia" w:hAnsiTheme="majorHAnsi" w:cstheme="majorBidi"/>
      <w:color w:val="00A0B8" w:themeColor="accent1"/>
      <w:sz w:val="22"/>
    </w:rPr>
  </w:style>
  <w:style w:type="character" w:customStyle="1" w:styleId="Balk4Karakteri">
    <w:name w:val="Başlık 4 Karakteri"/>
    <w:basedOn w:val="VarsaylanParagrafYazTipi"/>
    <w:link w:val="balk4"/>
    <w:uiPriority w:val="9"/>
    <w:semiHidden/>
    <w:rPr>
      <w:rFonts w:asciiTheme="majorHAnsi" w:eastAsiaTheme="majorEastAsia" w:hAnsiTheme="majorHAnsi" w:cstheme="majorBidi"/>
      <w:i/>
      <w:iCs/>
      <w:color w:val="00A0B8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Pr>
      <w:rFonts w:asciiTheme="majorHAnsi" w:eastAsiaTheme="majorEastAsia" w:hAnsiTheme="majorHAnsi" w:cstheme="majorBidi"/>
      <w:color w:val="00505C" w:themeColor="accent1" w:themeShade="80"/>
    </w:rPr>
  </w:style>
  <w:style w:type="character" w:customStyle="1" w:styleId="Balk6Karakteri">
    <w:name w:val="Başlık 6 Karakteri"/>
    <w:basedOn w:val="VarsaylanParagrafYazTipi"/>
    <w:link w:val="balk6"/>
    <w:uiPriority w:val="9"/>
    <w:semiHidden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customStyle="1" w:styleId="resimyazs">
    <w:name w:val="resim yazısı"/>
    <w:basedOn w:val="Normal"/>
    <w:next w:val="Normal"/>
    <w:uiPriority w:val="10"/>
    <w:unhideWhenUsed/>
    <w:qFormat/>
    <w:pPr>
      <w:spacing w:before="200" w:after="120" w:line="240" w:lineRule="auto"/>
    </w:pPr>
    <w:rPr>
      <w:i/>
      <w:iCs/>
    </w:rPr>
  </w:style>
  <w:style w:type="paragraph" w:customStyle="1" w:styleId="ListeMaddeareti">
    <w:name w:val="Liste Madde İşareti"/>
    <w:basedOn w:val="Normal"/>
    <w:uiPriority w:val="1"/>
    <w:unhideWhenUsed/>
    <w:qFormat/>
    <w:pPr>
      <w:numPr>
        <w:numId w:val="5"/>
      </w:numPr>
    </w:pPr>
  </w:style>
  <w:style w:type="paragraph" w:styleId="ListeNumaras">
    <w:name w:val="List Number"/>
    <w:basedOn w:val="Normal"/>
    <w:uiPriority w:val="1"/>
    <w:unhideWhenUsed/>
    <w:qFormat/>
    <w:pPr>
      <w:numPr>
        <w:numId w:val="6"/>
      </w:numPr>
      <w:contextualSpacing/>
    </w:pPr>
  </w:style>
  <w:style w:type="paragraph" w:customStyle="1" w:styleId="Balk">
    <w:name w:val="Başlık"/>
    <w:basedOn w:val="Normal"/>
    <w:next w:val="Normal"/>
    <w:link w:val="BalkKarakteri"/>
    <w:uiPriority w:val="10"/>
    <w:unhideWhenUsed/>
    <w:qFormat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BalkKarakteri">
    <w:name w:val="Başlık Karakteri"/>
    <w:basedOn w:val="VarsaylanParagrafYazTipi"/>
    <w:link w:val="Balk"/>
    <w:uiPriority w:val="10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customStyle="1" w:styleId="AltBalk">
    <w:name w:val="Alt Başlık"/>
    <w:basedOn w:val="Normal"/>
    <w:next w:val="Normal"/>
    <w:link w:val="AltBalkKarakteri"/>
    <w:uiPriority w:val="11"/>
    <w:unhideWhenUsed/>
    <w:qFormat/>
    <w:pPr>
      <w:numPr>
        <w:ilvl w:val="1"/>
      </w:numPr>
      <w:spacing w:before="0" w:after="480"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AltBalkKarakteri">
    <w:name w:val="Alt Başlık Karakteri"/>
    <w:basedOn w:val="VarsaylanParagrafYazTipi"/>
    <w:link w:val="AltBalk"/>
    <w:uiPriority w:val="11"/>
    <w:rPr>
      <w:rFonts w:asciiTheme="majorHAnsi" w:eastAsiaTheme="majorEastAsia" w:hAnsiTheme="majorHAnsi" w:cstheme="majorBidi"/>
      <w:caps/>
      <w:sz w:val="26"/>
    </w:rPr>
  </w:style>
  <w:style w:type="character" w:customStyle="1" w:styleId="Vurgulama">
    <w:name w:val="Vurgulama"/>
    <w:basedOn w:val="VarsaylanParagrafYazTipi"/>
    <w:uiPriority w:val="10"/>
    <w:unhideWhenUsed/>
    <w:qFormat/>
    <w:rPr>
      <w:i w:val="0"/>
      <w:iCs w:val="0"/>
      <w:color w:val="007789" w:themeColor="accent1" w:themeShade="BF"/>
    </w:rPr>
  </w:style>
  <w:style w:type="paragraph" w:styleId="AralkYok">
    <w:name w:val="No Spacing"/>
    <w:link w:val="AralkYokChar"/>
    <w:uiPriority w:val="1"/>
    <w:unhideWhenUsed/>
    <w:qFormat/>
    <w:pPr>
      <w:spacing w:before="0" w:after="0" w:line="240" w:lineRule="auto"/>
    </w:pPr>
    <w:rPr>
      <w:color w:val="auto"/>
    </w:rPr>
  </w:style>
  <w:style w:type="character" w:customStyle="1" w:styleId="AralkYokChar">
    <w:name w:val="Aralık Yok Char"/>
    <w:basedOn w:val="VarsaylanParagrafYazTipi"/>
    <w:link w:val="AralkYok"/>
    <w:uiPriority w:val="1"/>
    <w:rPr>
      <w:rFonts w:asciiTheme="minorHAnsi" w:eastAsiaTheme="minorEastAsia" w:hAnsiTheme="minorHAnsi" w:cstheme="minorBidi"/>
      <w:color w:val="auto"/>
    </w:rPr>
  </w:style>
  <w:style w:type="paragraph" w:customStyle="1" w:styleId="Alnt">
    <w:name w:val="Alıntı"/>
    <w:basedOn w:val="Normal"/>
    <w:next w:val="Normal"/>
    <w:link w:val="AlntKarakteri"/>
    <w:uiPriority w:val="10"/>
    <w:unhideWhenUsed/>
    <w:qFormat/>
    <w:pPr>
      <w:spacing w:after="480"/>
      <w:jc w:val="center"/>
    </w:pPr>
    <w:rPr>
      <w:i/>
      <w:iCs/>
      <w:color w:val="00A0B8" w:themeColor="accent1"/>
      <w:sz w:val="26"/>
      <w14:textFill>
        <w14:solidFill>
          <w14:schemeClr w14:val="accent1">
            <w14:alpha w14:val="30000"/>
          </w14:schemeClr>
        </w14:solidFill>
      </w14:textFill>
    </w:rPr>
  </w:style>
  <w:style w:type="character" w:customStyle="1" w:styleId="AlntKarakteri">
    <w:name w:val="Alıntı Karakteri"/>
    <w:basedOn w:val="VarsaylanParagrafYazTipi"/>
    <w:link w:val="Alnt"/>
    <w:uiPriority w:val="10"/>
    <w:rPr>
      <w:i/>
      <w:iCs/>
      <w:color w:val="00A0B8" w:themeColor="accent1"/>
      <w:sz w:val="26"/>
      <w14:textFill>
        <w14:solidFill>
          <w14:schemeClr w14:val="accent1">
            <w14:alpha w14:val="30000"/>
          </w14:schemeClr>
        </w14:solidFill>
      </w14:textFill>
    </w:rPr>
  </w:style>
  <w:style w:type="paragraph" w:styleId="TBal">
    <w:name w:val="TOC Heading"/>
    <w:basedOn w:val="balk1"/>
    <w:next w:val="Normal"/>
    <w:uiPriority w:val="39"/>
    <w:unhideWhenUsed/>
    <w:qFormat/>
    <w:pPr>
      <w:spacing w:before="0"/>
      <w:outlineLvl w:val="9"/>
    </w:pPr>
  </w:style>
  <w:style w:type="paragraph" w:customStyle="1" w:styleId="altbilgi">
    <w:name w:val="altbilgi"/>
    <w:basedOn w:val="Normal"/>
    <w:link w:val="AltbilgiKarakteri"/>
    <w:uiPriority w:val="99"/>
    <w:unhideWhenUsed/>
    <w:pPr>
      <w:spacing w:before="0" w:after="0" w:line="240" w:lineRule="auto"/>
      <w:jc w:val="right"/>
    </w:pPr>
    <w:rPr>
      <w:caps/>
      <w:sz w:val="16"/>
    </w:rPr>
  </w:style>
  <w:style w:type="character" w:customStyle="1" w:styleId="AltbilgiKarakteri">
    <w:name w:val="Altbilgi Karakteri"/>
    <w:basedOn w:val="VarsaylanParagrafYazTipi"/>
    <w:link w:val="altbilgi"/>
    <w:uiPriority w:val="99"/>
    <w:rPr>
      <w:caps/>
      <w:sz w:val="16"/>
    </w:rPr>
  </w:style>
  <w:style w:type="paragraph" w:customStyle="1" w:styleId="it3">
    <w:name w:val="içt 3"/>
    <w:basedOn w:val="Normal"/>
    <w:next w:val="Normal"/>
    <w:autoRedefine/>
    <w:uiPriority w:val="39"/>
    <w:unhideWhenUsed/>
    <w:pPr>
      <w:spacing w:after="100"/>
      <w:ind w:left="400"/>
    </w:pPr>
    <w:rPr>
      <w:i/>
      <w:iCs/>
    </w:rPr>
  </w:style>
  <w:style w:type="character" w:styleId="Kpr">
    <w:name w:val="Hyperlink"/>
    <w:basedOn w:val="VarsaylanParagrafYazTipi"/>
    <w:uiPriority w:val="99"/>
    <w:unhideWhenUsed/>
    <w:rPr>
      <w:color w:val="EB8803" w:themeColor="hyperlink"/>
      <w:u w:val="single"/>
    </w:rPr>
  </w:style>
  <w:style w:type="paragraph" w:customStyle="1" w:styleId="it1">
    <w:name w:val="içt 1"/>
    <w:basedOn w:val="Normal"/>
    <w:next w:val="Normal"/>
    <w:autoRedefine/>
    <w:uiPriority w:val="39"/>
    <w:unhideWhenUsed/>
    <w:pPr>
      <w:spacing w:after="100"/>
    </w:pPr>
  </w:style>
  <w:style w:type="paragraph" w:customStyle="1" w:styleId="it2">
    <w:name w:val="içt 2"/>
    <w:basedOn w:val="Normal"/>
    <w:next w:val="Normal"/>
    <w:autoRedefine/>
    <w:uiPriority w:val="39"/>
    <w:unhideWhenUsed/>
    <w:pPr>
      <w:spacing w:after="100"/>
      <w:ind w:left="200"/>
    </w:pPr>
  </w:style>
  <w:style w:type="paragraph" w:styleId="BalonMetni">
    <w:name w:val="Balloon Text"/>
    <w:basedOn w:val="Normal"/>
    <w:link w:val="BalonMetniCh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Pr>
      <w:rFonts w:ascii="Tahoma" w:hAnsi="Tahoma" w:cs="Tahoma"/>
      <w:sz w:val="16"/>
    </w:rPr>
  </w:style>
  <w:style w:type="paragraph" w:customStyle="1" w:styleId="Kaynaka">
    <w:name w:val="Kaynakça"/>
    <w:basedOn w:val="Normal"/>
    <w:next w:val="Normal"/>
    <w:uiPriority w:val="39"/>
    <w:unhideWhenUsed/>
  </w:style>
  <w:style w:type="paragraph" w:customStyle="1" w:styleId="stbilgi">
    <w:name w:val="üstbilgi"/>
    <w:basedOn w:val="Normal"/>
    <w:link w:val="stbilgiKarakteri"/>
    <w:uiPriority w:val="99"/>
    <w:unhideWhenUsed/>
    <w:pPr>
      <w:spacing w:before="0" w:after="0" w:line="240" w:lineRule="auto"/>
    </w:pPr>
  </w:style>
  <w:style w:type="character" w:customStyle="1" w:styleId="stbilgiKarakteri">
    <w:name w:val="Üstbilgi Karakteri"/>
    <w:basedOn w:val="VarsaylanParagrafYazTipi"/>
    <w:link w:val="stbilgi"/>
    <w:uiPriority w:val="99"/>
  </w:style>
  <w:style w:type="paragraph" w:styleId="NormalGirinti">
    <w:name w:val="Normal Indent"/>
    <w:basedOn w:val="Normal"/>
    <w:uiPriority w:val="99"/>
    <w:unhideWhenUsed/>
    <w:pPr>
      <w:ind w:left="720"/>
    </w:pPr>
  </w:style>
  <w:style w:type="character" w:customStyle="1" w:styleId="YerTutucuMetin">
    <w:name w:val="Yer Tutucu Metin"/>
    <w:basedOn w:val="VarsaylanParagrafYazTipi"/>
    <w:uiPriority w:val="99"/>
    <w:semiHidden/>
    <w:rPr>
      <w:color w:val="808080"/>
    </w:rPr>
  </w:style>
  <w:style w:type="table" w:customStyle="1" w:styleId="RaporTablosu">
    <w:name w:val="Rapor Tablosu"/>
    <w:basedOn w:val="NormalTablo"/>
    <w:uiPriority w:val="99"/>
    <w:pPr>
      <w:spacing w:before="60" w:after="60" w:line="240" w:lineRule="auto"/>
      <w:jc w:val="center"/>
    </w:pPr>
    <w:tblPr>
      <w:tblInd w:w="0" w:type="dxa"/>
      <w:tblBorders>
        <w:top w:val="single" w:sz="4" w:space="0" w:color="00A0B8" w:themeColor="accent1"/>
        <w:left w:val="single" w:sz="4" w:space="0" w:color="00A0B8" w:themeColor="accent1"/>
        <w:bottom w:val="single" w:sz="4" w:space="0" w:color="00A0B8" w:themeColor="accent1"/>
        <w:right w:val="single" w:sz="4" w:space="0" w:color="00A0B8" w:themeColor="accent1"/>
        <w:insideH w:val="single" w:sz="4" w:space="0" w:color="00A0B8" w:themeColor="accent1"/>
        <w:insideV w:val="single" w:sz="4" w:space="0" w:color="00A0B8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styleId="TabloKlavuzu">
    <w:name w:val="Table Grid"/>
    <w:basedOn w:val="NormalTablo"/>
    <w:uiPriority w:val="59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0">
    <w:name w:val="header"/>
    <w:basedOn w:val="Normal"/>
    <w:link w:val="stbilgiChar"/>
    <w:uiPriority w:val="99"/>
    <w:unhideWhenUsed/>
    <w:rsid w:val="00A62F1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bilgiChar">
    <w:name w:val="Üstbilgi Char"/>
    <w:basedOn w:val="VarsaylanParagrafYazTipi"/>
    <w:link w:val="stbilgi0"/>
    <w:uiPriority w:val="99"/>
    <w:rsid w:val="00A62F1A"/>
  </w:style>
  <w:style w:type="paragraph" w:styleId="Altbilgi0">
    <w:name w:val="footer"/>
    <w:basedOn w:val="Normal"/>
    <w:link w:val="AltbilgiChar"/>
    <w:uiPriority w:val="99"/>
    <w:unhideWhenUsed/>
    <w:rsid w:val="00A62F1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AltbilgiChar">
    <w:name w:val="Altbilgi Char"/>
    <w:basedOn w:val="VarsaylanParagrafYazTipi"/>
    <w:link w:val="Altbilgi0"/>
    <w:uiPriority w:val="99"/>
    <w:rsid w:val="00A62F1A"/>
  </w:style>
  <w:style w:type="character" w:styleId="YerTutucuMetni">
    <w:name w:val="Placeholder Text"/>
    <w:basedOn w:val="VarsaylanParagrafYazTipi"/>
    <w:uiPriority w:val="99"/>
    <w:semiHidden/>
    <w:rsid w:val="00C321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2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diagramColors" Target="diagrams/colors1.xml" Id="rId13" /><Relationship Type="http://schemas.openxmlformats.org/officeDocument/2006/relationships/theme" Target="theme/theme1.xml" Id="rId1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diagramQuickStyle" Target="diagrams/quickStyle1.xml" Id="rId12" /><Relationship Type="http://schemas.openxmlformats.org/officeDocument/2006/relationships/glossaryDocument" Target="glossary/document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4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diagramLayout" Target="diagrams/layout1.xml" Id="rId11" /><Relationship Type="http://schemas.openxmlformats.org/officeDocument/2006/relationships/settings" Target="settings.xml" Id="rId5" /><Relationship Type="http://schemas.openxmlformats.org/officeDocument/2006/relationships/footer" Target="footer1.xml" Id="rId15" /><Relationship Type="http://schemas.openxmlformats.org/officeDocument/2006/relationships/diagramData" Target="diagrams/data1.xml" Id="rId10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microsoft.com/office/2007/relationships/diagramDrawing" Target="diagrams/drawing1.xml" Id="rId14" 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32E1D38-5B90-44B5-BC2E-9DDAA80C0460}" type="doc">
      <dgm:prSet loTypeId="urn:microsoft.com/office/officeart/2009/3/layout/SubStepProcess" loCatId="process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3F042EF5-1CC3-4394-8CCD-5D7326EBBC59}">
      <dgm:prSet phldrT="[Metin]" phldr="1"/>
      <dgm:spPr/>
      <dgm:t>
        <a:bodyPr/>
        <a:lstStyle/>
        <a:p>
          <a:endParaRPr lang="en-US"/>
        </a:p>
      </dgm:t>
    </dgm:pt>
    <dgm:pt modelId="{7B4A5970-EEC5-4392-877C-0AB8B11A96E8}" type="parTrans" cxnId="{43BA8DB0-2E24-4FDC-A9C7-3EEE091EF95D}">
      <dgm:prSet/>
      <dgm:spPr/>
      <dgm:t>
        <a:bodyPr/>
        <a:lstStyle/>
        <a:p>
          <a:endParaRPr lang="en-US"/>
        </a:p>
      </dgm:t>
    </dgm:pt>
    <dgm:pt modelId="{C8E605EA-7D1C-4BCF-A01D-B21129515A49}" type="sibTrans" cxnId="{43BA8DB0-2E24-4FDC-A9C7-3EEE091EF95D}">
      <dgm:prSet/>
      <dgm:spPr/>
      <dgm:t>
        <a:bodyPr/>
        <a:lstStyle/>
        <a:p>
          <a:endParaRPr lang="en-US"/>
        </a:p>
      </dgm:t>
    </dgm:pt>
    <dgm:pt modelId="{F83741F9-D475-453A-AF7A-CF069C261317}">
      <dgm:prSet phldrT="[Metin]" phldr="1"/>
      <dgm:spPr/>
      <dgm:t>
        <a:bodyPr/>
        <a:lstStyle/>
        <a:p>
          <a:endParaRPr lang="en-US"/>
        </a:p>
      </dgm:t>
    </dgm:pt>
    <dgm:pt modelId="{F372BD06-9D6E-476A-9E61-9B23B22443A6}" type="parTrans" cxnId="{56E98A18-474E-4124-A97B-CC55179128C2}">
      <dgm:prSet/>
      <dgm:spPr/>
      <dgm:t>
        <a:bodyPr/>
        <a:lstStyle/>
        <a:p>
          <a:endParaRPr lang="en-US"/>
        </a:p>
      </dgm:t>
    </dgm:pt>
    <dgm:pt modelId="{6CAA4A17-47B7-4E88-A88D-CEB97E534C6D}" type="sibTrans" cxnId="{56E98A18-474E-4124-A97B-CC55179128C2}">
      <dgm:prSet/>
      <dgm:spPr/>
      <dgm:t>
        <a:bodyPr/>
        <a:lstStyle/>
        <a:p>
          <a:endParaRPr lang="en-US"/>
        </a:p>
      </dgm:t>
    </dgm:pt>
    <dgm:pt modelId="{8B34BCCB-FB79-40CD-8E00-CE51EDD753EB}">
      <dgm:prSet phldrT="[Metin]" phldr="1"/>
      <dgm:spPr/>
      <dgm:t>
        <a:bodyPr/>
        <a:lstStyle/>
        <a:p>
          <a:endParaRPr lang="en-US"/>
        </a:p>
      </dgm:t>
    </dgm:pt>
    <dgm:pt modelId="{6BF703D3-4687-4E4B-8285-F2DAECDC5A86}" type="parTrans" cxnId="{D8791EE3-E4BA-4F81-B8FC-DF106B56E206}">
      <dgm:prSet/>
      <dgm:spPr/>
      <dgm:t>
        <a:bodyPr/>
        <a:lstStyle/>
        <a:p>
          <a:endParaRPr lang="en-US"/>
        </a:p>
      </dgm:t>
    </dgm:pt>
    <dgm:pt modelId="{3A6AE302-B7E8-4CA6-A735-A1F1651A46D0}" type="sibTrans" cxnId="{D8791EE3-E4BA-4F81-B8FC-DF106B56E206}">
      <dgm:prSet/>
      <dgm:spPr/>
      <dgm:t>
        <a:bodyPr/>
        <a:lstStyle/>
        <a:p>
          <a:endParaRPr lang="en-US"/>
        </a:p>
      </dgm:t>
    </dgm:pt>
    <dgm:pt modelId="{8FC26CCC-3574-43CB-B3BF-AA8560D6F9D6}">
      <dgm:prSet phldrT="[Metin]" phldr="1"/>
      <dgm:spPr/>
      <dgm:t>
        <a:bodyPr/>
        <a:lstStyle/>
        <a:p>
          <a:endParaRPr lang="en-US"/>
        </a:p>
      </dgm:t>
    </dgm:pt>
    <dgm:pt modelId="{430C4C82-A3DC-44DF-8005-83A80BCD8189}" type="parTrans" cxnId="{1F900C55-38DB-4CB4-AE10-94AA4A10DAB1}">
      <dgm:prSet/>
      <dgm:spPr/>
      <dgm:t>
        <a:bodyPr/>
        <a:lstStyle/>
        <a:p>
          <a:endParaRPr lang="en-US"/>
        </a:p>
      </dgm:t>
    </dgm:pt>
    <dgm:pt modelId="{14B71DA3-79D4-40B3-9333-A611EADAF59A}" type="sibTrans" cxnId="{1F900C55-38DB-4CB4-AE10-94AA4A10DAB1}">
      <dgm:prSet/>
      <dgm:spPr/>
      <dgm:t>
        <a:bodyPr/>
        <a:lstStyle/>
        <a:p>
          <a:endParaRPr lang="en-US"/>
        </a:p>
      </dgm:t>
    </dgm:pt>
    <dgm:pt modelId="{2FC0E51F-57B9-4E95-939C-CC6CFEE1D977}">
      <dgm:prSet phldrT="[Metin]" phldr="1"/>
      <dgm:spPr/>
      <dgm:t>
        <a:bodyPr/>
        <a:lstStyle/>
        <a:p>
          <a:endParaRPr lang="en-US"/>
        </a:p>
      </dgm:t>
    </dgm:pt>
    <dgm:pt modelId="{12501CC8-B4DF-4696-AB89-C920A0615A5E}" type="parTrans" cxnId="{250CD375-8F6F-418A-82A5-A718EFBC9B0C}">
      <dgm:prSet/>
      <dgm:spPr/>
      <dgm:t>
        <a:bodyPr/>
        <a:lstStyle/>
        <a:p>
          <a:endParaRPr lang="en-US"/>
        </a:p>
      </dgm:t>
    </dgm:pt>
    <dgm:pt modelId="{62798DE1-C8FE-4495-88E3-DA517995CBCA}" type="sibTrans" cxnId="{250CD375-8F6F-418A-82A5-A718EFBC9B0C}">
      <dgm:prSet/>
      <dgm:spPr/>
      <dgm:t>
        <a:bodyPr/>
        <a:lstStyle/>
        <a:p>
          <a:endParaRPr lang="en-US"/>
        </a:p>
      </dgm:t>
    </dgm:pt>
    <dgm:pt modelId="{0A0BCD37-6293-416F-B57B-D1182E7197B7}" type="pres">
      <dgm:prSet presAssocID="{132E1D38-5B90-44B5-BC2E-9DDAA80C0460}" presName="Name0" presStyleCnt="0">
        <dgm:presLayoutVars>
          <dgm:chMax val="7"/>
          <dgm:dir/>
          <dgm:animOne val="branch"/>
        </dgm:presLayoutVars>
      </dgm:prSet>
      <dgm:spPr/>
      <dgm:t>
        <a:bodyPr/>
        <a:lstStyle/>
        <a:p>
          <a:endParaRPr lang="en-US"/>
        </a:p>
      </dgm:t>
    </dgm:pt>
    <dgm:pt modelId="{BA618A00-4188-4DB2-91CA-A4D24685CCE7}" type="pres">
      <dgm:prSet presAssocID="{3F042EF5-1CC3-4394-8CCD-5D7326EBBC59}" presName="parTx1" presStyleLbl="node1" presStyleIdx="0" presStyleCnt="3" custScaleX="26334" custScaleY="26334"/>
      <dgm:spPr/>
      <dgm:t>
        <a:bodyPr/>
        <a:lstStyle/>
        <a:p>
          <a:endParaRPr lang="en-US"/>
        </a:p>
      </dgm:t>
    </dgm:pt>
    <dgm:pt modelId="{980961A6-F6BA-48D6-9C65-914FD0D20896}" type="pres">
      <dgm:prSet presAssocID="{3F042EF5-1CC3-4394-8CCD-5D7326EBBC59}" presName="spPre1" presStyleCnt="0"/>
      <dgm:spPr/>
      <dgm:t>
        <a:bodyPr/>
        <a:lstStyle/>
        <a:p>
          <a:endParaRPr lang="en-US"/>
        </a:p>
      </dgm:t>
    </dgm:pt>
    <dgm:pt modelId="{787C0CDB-E26E-4495-869D-F2207BCCCD5F}" type="pres">
      <dgm:prSet presAssocID="{3F042EF5-1CC3-4394-8CCD-5D7326EBBC59}" presName="chLin1" presStyleCnt="0"/>
      <dgm:spPr/>
      <dgm:t>
        <a:bodyPr/>
        <a:lstStyle/>
        <a:p>
          <a:endParaRPr lang="en-US"/>
        </a:p>
      </dgm:t>
    </dgm:pt>
    <dgm:pt modelId="{D1426A13-D8F0-489E-B260-C90B8E9A4B47}" type="pres">
      <dgm:prSet presAssocID="{F372BD06-9D6E-476A-9E61-9B23B22443A6}" presName="Name11" presStyleLbl="parChTrans1D1" presStyleIdx="0" presStyleCnt="8"/>
      <dgm:spPr/>
      <dgm:t>
        <a:bodyPr/>
        <a:lstStyle/>
        <a:p>
          <a:endParaRPr lang="en-US"/>
        </a:p>
      </dgm:t>
    </dgm:pt>
    <dgm:pt modelId="{96E8A1BF-2419-4F48-8285-21A087341F38}" type="pres">
      <dgm:prSet presAssocID="{F372BD06-9D6E-476A-9E61-9B23B22443A6}" presName="Name31" presStyleLbl="parChTrans1D1" presStyleIdx="1" presStyleCnt="8"/>
      <dgm:spPr/>
      <dgm:t>
        <a:bodyPr/>
        <a:lstStyle/>
        <a:p>
          <a:endParaRPr lang="en-US"/>
        </a:p>
      </dgm:t>
    </dgm:pt>
    <dgm:pt modelId="{03956E23-614B-471F-A3D7-F7341A4FF822}" type="pres">
      <dgm:prSet presAssocID="{F83741F9-D475-453A-AF7A-CF069C261317}" presName="txAndLines1" presStyleCnt="0"/>
      <dgm:spPr/>
      <dgm:t>
        <a:bodyPr/>
        <a:lstStyle/>
        <a:p>
          <a:endParaRPr lang="en-US"/>
        </a:p>
      </dgm:t>
    </dgm:pt>
    <dgm:pt modelId="{E795A0F1-AD2C-4142-961C-FFD19F98BC4C}" type="pres">
      <dgm:prSet presAssocID="{F83741F9-D475-453A-AF7A-CF069C261317}" presName="anchor1" presStyleCnt="0"/>
      <dgm:spPr/>
      <dgm:t>
        <a:bodyPr/>
        <a:lstStyle/>
        <a:p>
          <a:endParaRPr lang="en-US"/>
        </a:p>
      </dgm:t>
    </dgm:pt>
    <dgm:pt modelId="{CB4E627C-ABF1-4BDD-8AA6-7FCB054C9807}" type="pres">
      <dgm:prSet presAssocID="{F83741F9-D475-453A-AF7A-CF069C261317}" presName="backup1" presStyleCnt="0"/>
      <dgm:spPr/>
      <dgm:t>
        <a:bodyPr/>
        <a:lstStyle/>
        <a:p>
          <a:endParaRPr lang="en-US"/>
        </a:p>
      </dgm:t>
    </dgm:pt>
    <dgm:pt modelId="{43B4EB38-9614-4618-BDF3-36962EB8F5F3}" type="pres">
      <dgm:prSet presAssocID="{F83741F9-D475-453A-AF7A-CF069C261317}" presName="preLine1" presStyleLbl="parChTrans1D1" presStyleIdx="2" presStyleCnt="8"/>
      <dgm:spPr/>
      <dgm:t>
        <a:bodyPr/>
        <a:lstStyle/>
        <a:p>
          <a:endParaRPr lang="en-US"/>
        </a:p>
      </dgm:t>
    </dgm:pt>
    <dgm:pt modelId="{7C5BEFA0-0590-4C06-BC29-BFDBCD31D6F8}" type="pres">
      <dgm:prSet presAssocID="{F83741F9-D475-453A-AF7A-CF069C261317}" presName="desTx1" presStyleLbl="revTx" presStyleIdx="0" presStyleCnt="0" custScaleX="26334" custScaleY="2633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02AC050-46D1-4B10-B878-E8D6BBCBE1E2}" type="pres">
      <dgm:prSet presAssocID="{F83741F9-D475-453A-AF7A-CF069C261317}" presName="postLine1" presStyleLbl="parChTrans1D1" presStyleIdx="3" presStyleCnt="8"/>
      <dgm:spPr/>
      <dgm:t>
        <a:bodyPr/>
        <a:lstStyle/>
        <a:p>
          <a:endParaRPr lang="en-US"/>
        </a:p>
      </dgm:t>
    </dgm:pt>
    <dgm:pt modelId="{FC085298-EC07-48C3-BD44-9E84EE2A42EC}" type="pres">
      <dgm:prSet presAssocID="{6BF703D3-4687-4E4B-8285-F2DAECDC5A86}" presName="Name11" presStyleLbl="parChTrans1D1" presStyleIdx="4" presStyleCnt="8"/>
      <dgm:spPr/>
      <dgm:t>
        <a:bodyPr/>
        <a:lstStyle/>
        <a:p>
          <a:endParaRPr lang="en-US"/>
        </a:p>
      </dgm:t>
    </dgm:pt>
    <dgm:pt modelId="{5B2CD1EB-78F7-43BB-BB9A-4F5A590CF4B0}" type="pres">
      <dgm:prSet presAssocID="{6BF703D3-4687-4E4B-8285-F2DAECDC5A86}" presName="Name31" presStyleLbl="parChTrans1D1" presStyleIdx="5" presStyleCnt="8"/>
      <dgm:spPr/>
      <dgm:t>
        <a:bodyPr/>
        <a:lstStyle/>
        <a:p>
          <a:endParaRPr lang="en-US"/>
        </a:p>
      </dgm:t>
    </dgm:pt>
    <dgm:pt modelId="{7DA4B141-82C7-4526-936B-D85C843578D1}" type="pres">
      <dgm:prSet presAssocID="{8B34BCCB-FB79-40CD-8E00-CE51EDD753EB}" presName="txAndLines1" presStyleCnt="0"/>
      <dgm:spPr/>
      <dgm:t>
        <a:bodyPr/>
        <a:lstStyle/>
        <a:p>
          <a:endParaRPr lang="en-US"/>
        </a:p>
      </dgm:t>
    </dgm:pt>
    <dgm:pt modelId="{13C2169E-9439-484B-87CE-C479D9845137}" type="pres">
      <dgm:prSet presAssocID="{8B34BCCB-FB79-40CD-8E00-CE51EDD753EB}" presName="anchor1" presStyleCnt="0"/>
      <dgm:spPr/>
      <dgm:t>
        <a:bodyPr/>
        <a:lstStyle/>
        <a:p>
          <a:endParaRPr lang="en-US"/>
        </a:p>
      </dgm:t>
    </dgm:pt>
    <dgm:pt modelId="{E76798A3-7F63-4779-9AFD-8E8A1650476B}" type="pres">
      <dgm:prSet presAssocID="{8B34BCCB-FB79-40CD-8E00-CE51EDD753EB}" presName="backup1" presStyleCnt="0"/>
      <dgm:spPr/>
      <dgm:t>
        <a:bodyPr/>
        <a:lstStyle/>
        <a:p>
          <a:endParaRPr lang="en-US"/>
        </a:p>
      </dgm:t>
    </dgm:pt>
    <dgm:pt modelId="{AE54E7A6-C301-4675-882B-E13C5D10C475}" type="pres">
      <dgm:prSet presAssocID="{8B34BCCB-FB79-40CD-8E00-CE51EDD753EB}" presName="preLine1" presStyleLbl="parChTrans1D1" presStyleIdx="6" presStyleCnt="8"/>
      <dgm:spPr/>
      <dgm:t>
        <a:bodyPr/>
        <a:lstStyle/>
        <a:p>
          <a:endParaRPr lang="en-US"/>
        </a:p>
      </dgm:t>
    </dgm:pt>
    <dgm:pt modelId="{43431263-8D85-41F2-9C4A-E8AE58DDEC19}" type="pres">
      <dgm:prSet presAssocID="{8B34BCCB-FB79-40CD-8E00-CE51EDD753EB}" presName="desTx1" presStyleLbl="revTx" presStyleIdx="0" presStyleCnt="0" custScaleX="26334" custScaleY="2633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B8B807B-729B-4A30-A7BA-6B920A2896DB}" type="pres">
      <dgm:prSet presAssocID="{8B34BCCB-FB79-40CD-8E00-CE51EDD753EB}" presName="postLine1" presStyleLbl="parChTrans1D1" presStyleIdx="7" presStyleCnt="8"/>
      <dgm:spPr/>
      <dgm:t>
        <a:bodyPr/>
        <a:lstStyle/>
        <a:p>
          <a:endParaRPr lang="en-US"/>
        </a:p>
      </dgm:t>
    </dgm:pt>
    <dgm:pt modelId="{DB93A1F1-8600-41CD-B06F-C6E2B826F065}" type="pres">
      <dgm:prSet presAssocID="{3F042EF5-1CC3-4394-8CCD-5D7326EBBC59}" presName="spPost1" presStyleCnt="0"/>
      <dgm:spPr/>
      <dgm:t>
        <a:bodyPr/>
        <a:lstStyle/>
        <a:p>
          <a:endParaRPr lang="en-US"/>
        </a:p>
      </dgm:t>
    </dgm:pt>
    <dgm:pt modelId="{5C6727FE-C24D-42DB-BEF7-F478C16957E7}" type="pres">
      <dgm:prSet presAssocID="{8FC26CCC-3574-43CB-B3BF-AA8560D6F9D6}" presName="parTx2" presStyleLbl="node1" presStyleIdx="1" presStyleCnt="3" custScaleX="26334" custScaleY="26334"/>
      <dgm:spPr/>
      <dgm:t>
        <a:bodyPr/>
        <a:lstStyle/>
        <a:p>
          <a:endParaRPr lang="en-US"/>
        </a:p>
      </dgm:t>
    </dgm:pt>
    <dgm:pt modelId="{A239CD37-F6E3-4752-9C1C-1AED95E1D797}" type="pres">
      <dgm:prSet presAssocID="{2FC0E51F-57B9-4E95-939C-CC6CFEE1D977}" presName="parTx3" presStyleLbl="node1" presStyleIdx="2" presStyleCnt="3" custScaleX="26334" custScaleY="26334"/>
      <dgm:spPr/>
      <dgm:t>
        <a:bodyPr/>
        <a:lstStyle/>
        <a:p>
          <a:endParaRPr lang="en-US"/>
        </a:p>
      </dgm:t>
    </dgm:pt>
  </dgm:ptLst>
  <dgm:cxnLst>
    <dgm:cxn modelId="{1F900C55-38DB-4CB4-AE10-94AA4A10DAB1}" srcId="{132E1D38-5B90-44B5-BC2E-9DDAA80C0460}" destId="{8FC26CCC-3574-43CB-B3BF-AA8560D6F9D6}" srcOrd="1" destOrd="0" parTransId="{430C4C82-A3DC-44DF-8005-83A80BCD8189}" sibTransId="{14B71DA3-79D4-40B3-9333-A611EADAF59A}"/>
    <dgm:cxn modelId="{6413D374-3F08-412C-9A11-4A9455FFD8CC}" type="presOf" srcId="{8B34BCCB-FB79-40CD-8E00-CE51EDD753EB}" destId="{43431263-8D85-41F2-9C4A-E8AE58DDEC19}" srcOrd="0" destOrd="0" presId="urn:microsoft.com/office/officeart/2009/3/layout/SubStepProcess"/>
    <dgm:cxn modelId="{CDC3870E-C8F1-49DD-B3DC-B418003E513F}" type="presOf" srcId="{8FC26CCC-3574-43CB-B3BF-AA8560D6F9D6}" destId="{5C6727FE-C24D-42DB-BEF7-F478C16957E7}" srcOrd="0" destOrd="0" presId="urn:microsoft.com/office/officeart/2009/3/layout/SubStepProcess"/>
    <dgm:cxn modelId="{250CD375-8F6F-418A-82A5-A718EFBC9B0C}" srcId="{132E1D38-5B90-44B5-BC2E-9DDAA80C0460}" destId="{2FC0E51F-57B9-4E95-939C-CC6CFEE1D977}" srcOrd="2" destOrd="0" parTransId="{12501CC8-B4DF-4696-AB89-C920A0615A5E}" sibTransId="{62798DE1-C8FE-4495-88E3-DA517995CBCA}"/>
    <dgm:cxn modelId="{E543AD48-B03F-4919-B571-B3A64B6D122F}" type="presOf" srcId="{3F042EF5-1CC3-4394-8CCD-5D7326EBBC59}" destId="{BA618A00-4188-4DB2-91CA-A4D24685CCE7}" srcOrd="0" destOrd="0" presId="urn:microsoft.com/office/officeart/2009/3/layout/SubStepProcess"/>
    <dgm:cxn modelId="{43BA8DB0-2E24-4FDC-A9C7-3EEE091EF95D}" srcId="{132E1D38-5B90-44B5-BC2E-9DDAA80C0460}" destId="{3F042EF5-1CC3-4394-8CCD-5D7326EBBC59}" srcOrd="0" destOrd="0" parTransId="{7B4A5970-EEC5-4392-877C-0AB8B11A96E8}" sibTransId="{C8E605EA-7D1C-4BCF-A01D-B21129515A49}"/>
    <dgm:cxn modelId="{41C3B6FC-A5E4-49FA-8217-F0549B4AC771}" type="presOf" srcId="{132E1D38-5B90-44B5-BC2E-9DDAA80C0460}" destId="{0A0BCD37-6293-416F-B57B-D1182E7197B7}" srcOrd="0" destOrd="0" presId="urn:microsoft.com/office/officeart/2009/3/layout/SubStepProcess"/>
    <dgm:cxn modelId="{68A1493C-E6D6-45C6-8F5D-7FCDAD15E9AB}" type="presOf" srcId="{2FC0E51F-57B9-4E95-939C-CC6CFEE1D977}" destId="{A239CD37-F6E3-4752-9C1C-1AED95E1D797}" srcOrd="0" destOrd="0" presId="urn:microsoft.com/office/officeart/2009/3/layout/SubStepProcess"/>
    <dgm:cxn modelId="{915D3B21-3ACE-4F2D-A6A7-EA5F9AD6A92E}" type="presOf" srcId="{F83741F9-D475-453A-AF7A-CF069C261317}" destId="{7C5BEFA0-0590-4C06-BC29-BFDBCD31D6F8}" srcOrd="0" destOrd="0" presId="urn:microsoft.com/office/officeart/2009/3/layout/SubStepProcess"/>
    <dgm:cxn modelId="{56E98A18-474E-4124-A97B-CC55179128C2}" srcId="{3F042EF5-1CC3-4394-8CCD-5D7326EBBC59}" destId="{F83741F9-D475-453A-AF7A-CF069C261317}" srcOrd="0" destOrd="0" parTransId="{F372BD06-9D6E-476A-9E61-9B23B22443A6}" sibTransId="{6CAA4A17-47B7-4E88-A88D-CEB97E534C6D}"/>
    <dgm:cxn modelId="{D8791EE3-E4BA-4F81-B8FC-DF106B56E206}" srcId="{3F042EF5-1CC3-4394-8CCD-5D7326EBBC59}" destId="{8B34BCCB-FB79-40CD-8E00-CE51EDD753EB}" srcOrd="1" destOrd="0" parTransId="{6BF703D3-4687-4E4B-8285-F2DAECDC5A86}" sibTransId="{3A6AE302-B7E8-4CA6-A735-A1F1651A46D0}"/>
    <dgm:cxn modelId="{40110EC9-825E-4002-9136-B2E18F4F3C3D}" type="presParOf" srcId="{0A0BCD37-6293-416F-B57B-D1182E7197B7}" destId="{BA618A00-4188-4DB2-91CA-A4D24685CCE7}" srcOrd="0" destOrd="0" presId="urn:microsoft.com/office/officeart/2009/3/layout/SubStepProcess"/>
    <dgm:cxn modelId="{F967F815-35CD-4AD6-9756-D010859D6DA3}" type="presParOf" srcId="{0A0BCD37-6293-416F-B57B-D1182E7197B7}" destId="{980961A6-F6BA-48D6-9C65-914FD0D20896}" srcOrd="1" destOrd="0" presId="urn:microsoft.com/office/officeart/2009/3/layout/SubStepProcess"/>
    <dgm:cxn modelId="{94849487-514A-4847-95B6-3A08002AAEDC}" type="presParOf" srcId="{0A0BCD37-6293-416F-B57B-D1182E7197B7}" destId="{787C0CDB-E26E-4495-869D-F2207BCCCD5F}" srcOrd="2" destOrd="0" presId="urn:microsoft.com/office/officeart/2009/3/layout/SubStepProcess"/>
    <dgm:cxn modelId="{BD232DFB-2D19-41A9-9B22-55AC42571B08}" type="presParOf" srcId="{787C0CDB-E26E-4495-869D-F2207BCCCD5F}" destId="{D1426A13-D8F0-489E-B260-C90B8E9A4B47}" srcOrd="0" destOrd="0" presId="urn:microsoft.com/office/officeart/2009/3/layout/SubStepProcess"/>
    <dgm:cxn modelId="{A7C57011-73F4-47D3-995F-3848242F4830}" type="presParOf" srcId="{787C0CDB-E26E-4495-869D-F2207BCCCD5F}" destId="{96E8A1BF-2419-4F48-8285-21A087341F38}" srcOrd="1" destOrd="0" presId="urn:microsoft.com/office/officeart/2009/3/layout/SubStepProcess"/>
    <dgm:cxn modelId="{889BC423-BCD8-4F1D-9D92-12A1115FF6AA}" type="presParOf" srcId="{787C0CDB-E26E-4495-869D-F2207BCCCD5F}" destId="{03956E23-614B-471F-A3D7-F7341A4FF822}" srcOrd="2" destOrd="0" presId="urn:microsoft.com/office/officeart/2009/3/layout/SubStepProcess"/>
    <dgm:cxn modelId="{F9ABCA97-349E-43AC-8AF6-B44C4C019020}" type="presParOf" srcId="{03956E23-614B-471F-A3D7-F7341A4FF822}" destId="{E795A0F1-AD2C-4142-961C-FFD19F98BC4C}" srcOrd="0" destOrd="0" presId="urn:microsoft.com/office/officeart/2009/3/layout/SubStepProcess"/>
    <dgm:cxn modelId="{0BFD0703-2C49-4DD7-84FD-212B228C698A}" type="presParOf" srcId="{03956E23-614B-471F-A3D7-F7341A4FF822}" destId="{CB4E627C-ABF1-4BDD-8AA6-7FCB054C9807}" srcOrd="1" destOrd="0" presId="urn:microsoft.com/office/officeart/2009/3/layout/SubStepProcess"/>
    <dgm:cxn modelId="{7155DF5F-5D63-4F3C-828B-662563503A12}" type="presParOf" srcId="{03956E23-614B-471F-A3D7-F7341A4FF822}" destId="{43B4EB38-9614-4618-BDF3-36962EB8F5F3}" srcOrd="2" destOrd="0" presId="urn:microsoft.com/office/officeart/2009/3/layout/SubStepProcess"/>
    <dgm:cxn modelId="{60DB629C-8E3B-45E6-B593-4EE697752F38}" type="presParOf" srcId="{03956E23-614B-471F-A3D7-F7341A4FF822}" destId="{7C5BEFA0-0590-4C06-BC29-BFDBCD31D6F8}" srcOrd="3" destOrd="0" presId="urn:microsoft.com/office/officeart/2009/3/layout/SubStepProcess"/>
    <dgm:cxn modelId="{41A0DAF4-A6FA-4BF7-A7E5-BCCDACC56A1E}" type="presParOf" srcId="{03956E23-614B-471F-A3D7-F7341A4FF822}" destId="{E02AC050-46D1-4B10-B878-E8D6BBCBE1E2}" srcOrd="4" destOrd="0" presId="urn:microsoft.com/office/officeart/2009/3/layout/SubStepProcess"/>
    <dgm:cxn modelId="{2A4A9F66-0B8C-4FB0-B5DE-3923CA4DE56D}" type="presParOf" srcId="{787C0CDB-E26E-4495-869D-F2207BCCCD5F}" destId="{FC085298-EC07-48C3-BD44-9E84EE2A42EC}" srcOrd="3" destOrd="0" presId="urn:microsoft.com/office/officeart/2009/3/layout/SubStepProcess"/>
    <dgm:cxn modelId="{0B4F9EAC-975F-44D3-A60E-9B5387A31BA3}" type="presParOf" srcId="{787C0CDB-E26E-4495-869D-F2207BCCCD5F}" destId="{5B2CD1EB-78F7-43BB-BB9A-4F5A590CF4B0}" srcOrd="4" destOrd="0" presId="urn:microsoft.com/office/officeart/2009/3/layout/SubStepProcess"/>
    <dgm:cxn modelId="{40B15B7E-9411-473F-BB2C-DC6B79112125}" type="presParOf" srcId="{787C0CDB-E26E-4495-869D-F2207BCCCD5F}" destId="{7DA4B141-82C7-4526-936B-D85C843578D1}" srcOrd="5" destOrd="0" presId="urn:microsoft.com/office/officeart/2009/3/layout/SubStepProcess"/>
    <dgm:cxn modelId="{60678F09-A70A-435F-80AA-C2EC1B66E5EB}" type="presParOf" srcId="{7DA4B141-82C7-4526-936B-D85C843578D1}" destId="{13C2169E-9439-484B-87CE-C479D9845137}" srcOrd="0" destOrd="0" presId="urn:microsoft.com/office/officeart/2009/3/layout/SubStepProcess"/>
    <dgm:cxn modelId="{48CF4C5F-72A5-4E98-93CD-A465D300E432}" type="presParOf" srcId="{7DA4B141-82C7-4526-936B-D85C843578D1}" destId="{E76798A3-7F63-4779-9AFD-8E8A1650476B}" srcOrd="1" destOrd="0" presId="urn:microsoft.com/office/officeart/2009/3/layout/SubStepProcess"/>
    <dgm:cxn modelId="{F3ECC983-67F9-44A3-A3DF-6E154C3B282E}" type="presParOf" srcId="{7DA4B141-82C7-4526-936B-D85C843578D1}" destId="{AE54E7A6-C301-4675-882B-E13C5D10C475}" srcOrd="2" destOrd="0" presId="urn:microsoft.com/office/officeart/2009/3/layout/SubStepProcess"/>
    <dgm:cxn modelId="{B1E3F357-E6C4-47D4-BD04-B9E2FBA65710}" type="presParOf" srcId="{7DA4B141-82C7-4526-936B-D85C843578D1}" destId="{43431263-8D85-41F2-9C4A-E8AE58DDEC19}" srcOrd="3" destOrd="0" presId="urn:microsoft.com/office/officeart/2009/3/layout/SubStepProcess"/>
    <dgm:cxn modelId="{A4CA2B6D-6918-4468-84D6-85FD58FAA4DD}" type="presParOf" srcId="{7DA4B141-82C7-4526-936B-D85C843578D1}" destId="{3B8B807B-729B-4A30-A7BA-6B920A2896DB}" srcOrd="4" destOrd="0" presId="urn:microsoft.com/office/officeart/2009/3/layout/SubStepProcess"/>
    <dgm:cxn modelId="{F8273BCF-86D0-46A5-94AE-A156612B0942}" type="presParOf" srcId="{0A0BCD37-6293-416F-B57B-D1182E7197B7}" destId="{DB93A1F1-8600-41CD-B06F-C6E2B826F065}" srcOrd="3" destOrd="0" presId="urn:microsoft.com/office/officeart/2009/3/layout/SubStepProcess"/>
    <dgm:cxn modelId="{E7C344F7-1ECE-4620-B97B-4C4B7AADEF03}" type="presParOf" srcId="{0A0BCD37-6293-416F-B57B-D1182E7197B7}" destId="{5C6727FE-C24D-42DB-BEF7-F478C16957E7}" srcOrd="4" destOrd="0" presId="urn:microsoft.com/office/officeart/2009/3/layout/SubStepProcess"/>
    <dgm:cxn modelId="{85407FDA-1385-4F99-9B63-57D862DC2D25}" type="presParOf" srcId="{0A0BCD37-6293-416F-B57B-D1182E7197B7}" destId="{A239CD37-F6E3-4752-9C1C-1AED95E1D797}" srcOrd="5" destOrd="0" presId="urn:microsoft.com/office/officeart/2009/3/layout/SubStepProcess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32E1D38-5B90-44B5-BC2E-9DDAA80C0460}" type="doc">
      <dgm:prSet loTypeId="urn:microsoft.com/office/officeart/2009/3/layout/SubStepProcess" loCatId="process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3F042EF5-1CC3-4394-8CCD-5D7326EBBC59}">
      <dgm:prSet phldrT="[Metin]" phldr="1"/>
      <dgm:spPr/>
      <dgm:t>
        <a:bodyPr/>
        <a:lstStyle/>
        <a:p>
          <a:endParaRPr lang="en-US"/>
        </a:p>
      </dgm:t>
    </dgm:pt>
    <dgm:pt modelId="{7B4A5970-EEC5-4392-877C-0AB8B11A96E8}" type="parTrans" cxnId="{43BA8DB0-2E24-4FDC-A9C7-3EEE091EF95D}">
      <dgm:prSet/>
      <dgm:spPr/>
      <dgm:t>
        <a:bodyPr/>
        <a:lstStyle/>
        <a:p>
          <a:endParaRPr lang="en-US"/>
        </a:p>
      </dgm:t>
    </dgm:pt>
    <dgm:pt modelId="{C8E605EA-7D1C-4BCF-A01D-B21129515A49}" type="sibTrans" cxnId="{43BA8DB0-2E24-4FDC-A9C7-3EEE091EF95D}">
      <dgm:prSet/>
      <dgm:spPr/>
      <dgm:t>
        <a:bodyPr/>
        <a:lstStyle/>
        <a:p>
          <a:endParaRPr lang="en-US"/>
        </a:p>
      </dgm:t>
    </dgm:pt>
    <dgm:pt modelId="{F83741F9-D475-453A-AF7A-CF069C261317}">
      <dgm:prSet phldrT="[Metin]" phldr="1"/>
      <dgm:spPr/>
      <dgm:t>
        <a:bodyPr/>
        <a:lstStyle/>
        <a:p>
          <a:endParaRPr lang="en-US"/>
        </a:p>
      </dgm:t>
    </dgm:pt>
    <dgm:pt modelId="{F372BD06-9D6E-476A-9E61-9B23B22443A6}" type="parTrans" cxnId="{56E98A18-474E-4124-A97B-CC55179128C2}">
      <dgm:prSet/>
      <dgm:spPr/>
      <dgm:t>
        <a:bodyPr/>
        <a:lstStyle/>
        <a:p>
          <a:endParaRPr lang="en-US"/>
        </a:p>
      </dgm:t>
    </dgm:pt>
    <dgm:pt modelId="{6CAA4A17-47B7-4E88-A88D-CEB97E534C6D}" type="sibTrans" cxnId="{56E98A18-474E-4124-A97B-CC55179128C2}">
      <dgm:prSet/>
      <dgm:spPr/>
      <dgm:t>
        <a:bodyPr/>
        <a:lstStyle/>
        <a:p>
          <a:endParaRPr lang="en-US"/>
        </a:p>
      </dgm:t>
    </dgm:pt>
    <dgm:pt modelId="{8B34BCCB-FB79-40CD-8E00-CE51EDD753EB}">
      <dgm:prSet phldrT="[Metin]" phldr="1"/>
      <dgm:spPr/>
      <dgm:t>
        <a:bodyPr/>
        <a:lstStyle/>
        <a:p>
          <a:endParaRPr lang="en-US"/>
        </a:p>
      </dgm:t>
    </dgm:pt>
    <dgm:pt modelId="{6BF703D3-4687-4E4B-8285-F2DAECDC5A86}" type="parTrans" cxnId="{D8791EE3-E4BA-4F81-B8FC-DF106B56E206}">
      <dgm:prSet/>
      <dgm:spPr/>
      <dgm:t>
        <a:bodyPr/>
        <a:lstStyle/>
        <a:p>
          <a:endParaRPr lang="en-US"/>
        </a:p>
      </dgm:t>
    </dgm:pt>
    <dgm:pt modelId="{3A6AE302-B7E8-4CA6-A735-A1F1651A46D0}" type="sibTrans" cxnId="{D8791EE3-E4BA-4F81-B8FC-DF106B56E206}">
      <dgm:prSet/>
      <dgm:spPr/>
      <dgm:t>
        <a:bodyPr/>
        <a:lstStyle/>
        <a:p>
          <a:endParaRPr lang="en-US"/>
        </a:p>
      </dgm:t>
    </dgm:pt>
    <dgm:pt modelId="{8FC26CCC-3574-43CB-B3BF-AA8560D6F9D6}">
      <dgm:prSet phldrT="[Metin]" phldr="1"/>
      <dgm:spPr/>
      <dgm:t>
        <a:bodyPr/>
        <a:lstStyle/>
        <a:p>
          <a:endParaRPr lang="en-US"/>
        </a:p>
      </dgm:t>
    </dgm:pt>
    <dgm:pt modelId="{430C4C82-A3DC-44DF-8005-83A80BCD8189}" type="parTrans" cxnId="{1F900C55-38DB-4CB4-AE10-94AA4A10DAB1}">
      <dgm:prSet/>
      <dgm:spPr/>
      <dgm:t>
        <a:bodyPr/>
        <a:lstStyle/>
        <a:p>
          <a:endParaRPr lang="en-US"/>
        </a:p>
      </dgm:t>
    </dgm:pt>
    <dgm:pt modelId="{14B71DA3-79D4-40B3-9333-A611EADAF59A}" type="sibTrans" cxnId="{1F900C55-38DB-4CB4-AE10-94AA4A10DAB1}">
      <dgm:prSet/>
      <dgm:spPr/>
      <dgm:t>
        <a:bodyPr/>
        <a:lstStyle/>
        <a:p>
          <a:endParaRPr lang="en-US"/>
        </a:p>
      </dgm:t>
    </dgm:pt>
    <dgm:pt modelId="{2FC0E51F-57B9-4E95-939C-CC6CFEE1D977}">
      <dgm:prSet phldrT="[Metin]" phldr="1"/>
      <dgm:spPr/>
      <dgm:t>
        <a:bodyPr/>
        <a:lstStyle/>
        <a:p>
          <a:endParaRPr lang="en-US"/>
        </a:p>
      </dgm:t>
    </dgm:pt>
    <dgm:pt modelId="{12501CC8-B4DF-4696-AB89-C920A0615A5E}" type="parTrans" cxnId="{250CD375-8F6F-418A-82A5-A718EFBC9B0C}">
      <dgm:prSet/>
      <dgm:spPr/>
      <dgm:t>
        <a:bodyPr/>
        <a:lstStyle/>
        <a:p>
          <a:endParaRPr lang="en-US"/>
        </a:p>
      </dgm:t>
    </dgm:pt>
    <dgm:pt modelId="{62798DE1-C8FE-4495-88E3-DA517995CBCA}" type="sibTrans" cxnId="{250CD375-8F6F-418A-82A5-A718EFBC9B0C}">
      <dgm:prSet/>
      <dgm:spPr/>
      <dgm:t>
        <a:bodyPr/>
        <a:lstStyle/>
        <a:p>
          <a:endParaRPr lang="en-US"/>
        </a:p>
      </dgm:t>
    </dgm:pt>
    <dgm:pt modelId="{0A0BCD37-6293-416F-B57B-D1182E7197B7}" type="pres">
      <dgm:prSet presAssocID="{132E1D38-5B90-44B5-BC2E-9DDAA80C0460}" presName="Name0" presStyleCnt="0">
        <dgm:presLayoutVars>
          <dgm:chMax val="7"/>
          <dgm:dir/>
          <dgm:animOne val="branch"/>
        </dgm:presLayoutVars>
      </dgm:prSet>
      <dgm:spPr/>
      <dgm:t>
        <a:bodyPr/>
        <a:lstStyle/>
        <a:p>
          <a:endParaRPr lang="en-US"/>
        </a:p>
      </dgm:t>
    </dgm:pt>
    <dgm:pt modelId="{BA618A00-4188-4DB2-91CA-A4D24685CCE7}" type="pres">
      <dgm:prSet presAssocID="{3F042EF5-1CC3-4394-8CCD-5D7326EBBC59}" presName="parTx1" presStyleLbl="node1" presStyleIdx="0" presStyleCnt="3" custScaleX="26334" custScaleY="26334"/>
      <dgm:spPr/>
      <dgm:t>
        <a:bodyPr/>
        <a:lstStyle/>
        <a:p>
          <a:endParaRPr lang="en-US"/>
        </a:p>
      </dgm:t>
    </dgm:pt>
    <dgm:pt modelId="{980961A6-F6BA-48D6-9C65-914FD0D20896}" type="pres">
      <dgm:prSet presAssocID="{3F042EF5-1CC3-4394-8CCD-5D7326EBBC59}" presName="spPre1" presStyleCnt="0"/>
      <dgm:spPr/>
      <dgm:t>
        <a:bodyPr/>
        <a:lstStyle/>
        <a:p>
          <a:endParaRPr lang="en-US"/>
        </a:p>
      </dgm:t>
    </dgm:pt>
    <dgm:pt modelId="{787C0CDB-E26E-4495-869D-F2207BCCCD5F}" type="pres">
      <dgm:prSet presAssocID="{3F042EF5-1CC3-4394-8CCD-5D7326EBBC59}" presName="chLin1" presStyleCnt="0"/>
      <dgm:spPr/>
      <dgm:t>
        <a:bodyPr/>
        <a:lstStyle/>
        <a:p>
          <a:endParaRPr lang="en-US"/>
        </a:p>
      </dgm:t>
    </dgm:pt>
    <dgm:pt modelId="{D1426A13-D8F0-489E-B260-C90B8E9A4B47}" type="pres">
      <dgm:prSet presAssocID="{F372BD06-9D6E-476A-9E61-9B23B22443A6}" presName="Name11" presStyleLbl="parChTrans1D1" presStyleIdx="0" presStyleCnt="8"/>
      <dgm:spPr/>
      <dgm:t>
        <a:bodyPr/>
        <a:lstStyle/>
        <a:p>
          <a:endParaRPr lang="en-US"/>
        </a:p>
      </dgm:t>
    </dgm:pt>
    <dgm:pt modelId="{96E8A1BF-2419-4F48-8285-21A087341F38}" type="pres">
      <dgm:prSet presAssocID="{F372BD06-9D6E-476A-9E61-9B23B22443A6}" presName="Name31" presStyleLbl="parChTrans1D1" presStyleIdx="1" presStyleCnt="8"/>
      <dgm:spPr/>
      <dgm:t>
        <a:bodyPr/>
        <a:lstStyle/>
        <a:p>
          <a:endParaRPr lang="en-US"/>
        </a:p>
      </dgm:t>
    </dgm:pt>
    <dgm:pt modelId="{03956E23-614B-471F-A3D7-F7341A4FF822}" type="pres">
      <dgm:prSet presAssocID="{F83741F9-D475-453A-AF7A-CF069C261317}" presName="txAndLines1" presStyleCnt="0"/>
      <dgm:spPr/>
      <dgm:t>
        <a:bodyPr/>
        <a:lstStyle/>
        <a:p>
          <a:endParaRPr lang="en-US"/>
        </a:p>
      </dgm:t>
    </dgm:pt>
    <dgm:pt modelId="{E795A0F1-AD2C-4142-961C-FFD19F98BC4C}" type="pres">
      <dgm:prSet presAssocID="{F83741F9-D475-453A-AF7A-CF069C261317}" presName="anchor1" presStyleCnt="0"/>
      <dgm:spPr/>
      <dgm:t>
        <a:bodyPr/>
        <a:lstStyle/>
        <a:p>
          <a:endParaRPr lang="en-US"/>
        </a:p>
      </dgm:t>
    </dgm:pt>
    <dgm:pt modelId="{CB4E627C-ABF1-4BDD-8AA6-7FCB054C9807}" type="pres">
      <dgm:prSet presAssocID="{F83741F9-D475-453A-AF7A-CF069C261317}" presName="backup1" presStyleCnt="0"/>
      <dgm:spPr/>
      <dgm:t>
        <a:bodyPr/>
        <a:lstStyle/>
        <a:p>
          <a:endParaRPr lang="en-US"/>
        </a:p>
      </dgm:t>
    </dgm:pt>
    <dgm:pt modelId="{43B4EB38-9614-4618-BDF3-36962EB8F5F3}" type="pres">
      <dgm:prSet presAssocID="{F83741F9-D475-453A-AF7A-CF069C261317}" presName="preLine1" presStyleLbl="parChTrans1D1" presStyleIdx="2" presStyleCnt="8"/>
      <dgm:spPr/>
      <dgm:t>
        <a:bodyPr/>
        <a:lstStyle/>
        <a:p>
          <a:endParaRPr lang="en-US"/>
        </a:p>
      </dgm:t>
    </dgm:pt>
    <dgm:pt modelId="{7C5BEFA0-0590-4C06-BC29-BFDBCD31D6F8}" type="pres">
      <dgm:prSet presAssocID="{F83741F9-D475-453A-AF7A-CF069C261317}" presName="desTx1" presStyleLbl="revTx" presStyleIdx="0" presStyleCnt="0" custScaleX="26334" custScaleY="2633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02AC050-46D1-4B10-B878-E8D6BBCBE1E2}" type="pres">
      <dgm:prSet presAssocID="{F83741F9-D475-453A-AF7A-CF069C261317}" presName="postLine1" presStyleLbl="parChTrans1D1" presStyleIdx="3" presStyleCnt="8"/>
      <dgm:spPr/>
      <dgm:t>
        <a:bodyPr/>
        <a:lstStyle/>
        <a:p>
          <a:endParaRPr lang="en-US"/>
        </a:p>
      </dgm:t>
    </dgm:pt>
    <dgm:pt modelId="{FC085298-EC07-48C3-BD44-9E84EE2A42EC}" type="pres">
      <dgm:prSet presAssocID="{6BF703D3-4687-4E4B-8285-F2DAECDC5A86}" presName="Name11" presStyleLbl="parChTrans1D1" presStyleIdx="4" presStyleCnt="8"/>
      <dgm:spPr/>
      <dgm:t>
        <a:bodyPr/>
        <a:lstStyle/>
        <a:p>
          <a:endParaRPr lang="en-US"/>
        </a:p>
      </dgm:t>
    </dgm:pt>
    <dgm:pt modelId="{5B2CD1EB-78F7-43BB-BB9A-4F5A590CF4B0}" type="pres">
      <dgm:prSet presAssocID="{6BF703D3-4687-4E4B-8285-F2DAECDC5A86}" presName="Name31" presStyleLbl="parChTrans1D1" presStyleIdx="5" presStyleCnt="8"/>
      <dgm:spPr/>
      <dgm:t>
        <a:bodyPr/>
        <a:lstStyle/>
        <a:p>
          <a:endParaRPr lang="en-US"/>
        </a:p>
      </dgm:t>
    </dgm:pt>
    <dgm:pt modelId="{7DA4B141-82C7-4526-936B-D85C843578D1}" type="pres">
      <dgm:prSet presAssocID="{8B34BCCB-FB79-40CD-8E00-CE51EDD753EB}" presName="txAndLines1" presStyleCnt="0"/>
      <dgm:spPr/>
      <dgm:t>
        <a:bodyPr/>
        <a:lstStyle/>
        <a:p>
          <a:endParaRPr lang="en-US"/>
        </a:p>
      </dgm:t>
    </dgm:pt>
    <dgm:pt modelId="{13C2169E-9439-484B-87CE-C479D9845137}" type="pres">
      <dgm:prSet presAssocID="{8B34BCCB-FB79-40CD-8E00-CE51EDD753EB}" presName="anchor1" presStyleCnt="0"/>
      <dgm:spPr/>
      <dgm:t>
        <a:bodyPr/>
        <a:lstStyle/>
        <a:p>
          <a:endParaRPr lang="en-US"/>
        </a:p>
      </dgm:t>
    </dgm:pt>
    <dgm:pt modelId="{E76798A3-7F63-4779-9AFD-8E8A1650476B}" type="pres">
      <dgm:prSet presAssocID="{8B34BCCB-FB79-40CD-8E00-CE51EDD753EB}" presName="backup1" presStyleCnt="0"/>
      <dgm:spPr/>
      <dgm:t>
        <a:bodyPr/>
        <a:lstStyle/>
        <a:p>
          <a:endParaRPr lang="en-US"/>
        </a:p>
      </dgm:t>
    </dgm:pt>
    <dgm:pt modelId="{AE54E7A6-C301-4675-882B-E13C5D10C475}" type="pres">
      <dgm:prSet presAssocID="{8B34BCCB-FB79-40CD-8E00-CE51EDD753EB}" presName="preLine1" presStyleLbl="parChTrans1D1" presStyleIdx="6" presStyleCnt="8"/>
      <dgm:spPr/>
      <dgm:t>
        <a:bodyPr/>
        <a:lstStyle/>
        <a:p>
          <a:endParaRPr lang="en-US"/>
        </a:p>
      </dgm:t>
    </dgm:pt>
    <dgm:pt modelId="{43431263-8D85-41F2-9C4A-E8AE58DDEC19}" type="pres">
      <dgm:prSet presAssocID="{8B34BCCB-FB79-40CD-8E00-CE51EDD753EB}" presName="desTx1" presStyleLbl="revTx" presStyleIdx="0" presStyleCnt="0" custScaleX="26334" custScaleY="2633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B8B807B-729B-4A30-A7BA-6B920A2896DB}" type="pres">
      <dgm:prSet presAssocID="{8B34BCCB-FB79-40CD-8E00-CE51EDD753EB}" presName="postLine1" presStyleLbl="parChTrans1D1" presStyleIdx="7" presStyleCnt="8"/>
      <dgm:spPr/>
      <dgm:t>
        <a:bodyPr/>
        <a:lstStyle/>
        <a:p>
          <a:endParaRPr lang="en-US"/>
        </a:p>
      </dgm:t>
    </dgm:pt>
    <dgm:pt modelId="{DB93A1F1-8600-41CD-B06F-C6E2B826F065}" type="pres">
      <dgm:prSet presAssocID="{3F042EF5-1CC3-4394-8CCD-5D7326EBBC59}" presName="spPost1" presStyleCnt="0"/>
      <dgm:spPr/>
      <dgm:t>
        <a:bodyPr/>
        <a:lstStyle/>
        <a:p>
          <a:endParaRPr lang="en-US"/>
        </a:p>
      </dgm:t>
    </dgm:pt>
    <dgm:pt modelId="{5C6727FE-C24D-42DB-BEF7-F478C16957E7}" type="pres">
      <dgm:prSet presAssocID="{8FC26CCC-3574-43CB-B3BF-AA8560D6F9D6}" presName="parTx2" presStyleLbl="node1" presStyleIdx="1" presStyleCnt="3" custScaleX="26334" custScaleY="26334"/>
      <dgm:spPr/>
      <dgm:t>
        <a:bodyPr/>
        <a:lstStyle/>
        <a:p>
          <a:endParaRPr lang="en-US"/>
        </a:p>
      </dgm:t>
    </dgm:pt>
    <dgm:pt modelId="{A239CD37-F6E3-4752-9C1C-1AED95E1D797}" type="pres">
      <dgm:prSet presAssocID="{2FC0E51F-57B9-4E95-939C-CC6CFEE1D977}" presName="parTx3" presStyleLbl="node1" presStyleIdx="2" presStyleCnt="3" custScaleX="26334" custScaleY="26334"/>
      <dgm:spPr/>
      <dgm:t>
        <a:bodyPr/>
        <a:lstStyle/>
        <a:p>
          <a:endParaRPr lang="en-US"/>
        </a:p>
      </dgm:t>
    </dgm:pt>
  </dgm:ptLst>
  <dgm:cxnLst>
    <dgm:cxn modelId="{AC68FAD6-C69F-40B2-B5D2-7541F06A65F8}" type="presOf" srcId="{132E1D38-5B90-44B5-BC2E-9DDAA80C0460}" destId="{0A0BCD37-6293-416F-B57B-D1182E7197B7}" srcOrd="0" destOrd="0" presId="urn:microsoft.com/office/officeart/2009/3/layout/SubStepProcess"/>
    <dgm:cxn modelId="{1F900C55-38DB-4CB4-AE10-94AA4A10DAB1}" srcId="{132E1D38-5B90-44B5-BC2E-9DDAA80C0460}" destId="{8FC26CCC-3574-43CB-B3BF-AA8560D6F9D6}" srcOrd="1" destOrd="0" parTransId="{430C4C82-A3DC-44DF-8005-83A80BCD8189}" sibTransId="{14B71DA3-79D4-40B3-9333-A611EADAF59A}"/>
    <dgm:cxn modelId="{99B300D4-EBDF-4EEA-924A-4DC948D4C6FA}" type="presOf" srcId="{F83741F9-D475-453A-AF7A-CF069C261317}" destId="{7C5BEFA0-0590-4C06-BC29-BFDBCD31D6F8}" srcOrd="0" destOrd="0" presId="urn:microsoft.com/office/officeart/2009/3/layout/SubStepProcess"/>
    <dgm:cxn modelId="{1D337967-FB29-4549-826D-8FED5D3689B9}" type="presOf" srcId="{3F042EF5-1CC3-4394-8CCD-5D7326EBBC59}" destId="{BA618A00-4188-4DB2-91CA-A4D24685CCE7}" srcOrd="0" destOrd="0" presId="urn:microsoft.com/office/officeart/2009/3/layout/SubStepProcess"/>
    <dgm:cxn modelId="{250CD375-8F6F-418A-82A5-A718EFBC9B0C}" srcId="{132E1D38-5B90-44B5-BC2E-9DDAA80C0460}" destId="{2FC0E51F-57B9-4E95-939C-CC6CFEE1D977}" srcOrd="2" destOrd="0" parTransId="{12501CC8-B4DF-4696-AB89-C920A0615A5E}" sibTransId="{62798DE1-C8FE-4495-88E3-DA517995CBCA}"/>
    <dgm:cxn modelId="{BD23891A-C53A-4712-97D8-EDA59FEA0588}" type="presOf" srcId="{8FC26CCC-3574-43CB-B3BF-AA8560D6F9D6}" destId="{5C6727FE-C24D-42DB-BEF7-F478C16957E7}" srcOrd="0" destOrd="0" presId="urn:microsoft.com/office/officeart/2009/3/layout/SubStepProcess"/>
    <dgm:cxn modelId="{43BA8DB0-2E24-4FDC-A9C7-3EEE091EF95D}" srcId="{132E1D38-5B90-44B5-BC2E-9DDAA80C0460}" destId="{3F042EF5-1CC3-4394-8CCD-5D7326EBBC59}" srcOrd="0" destOrd="0" parTransId="{7B4A5970-EEC5-4392-877C-0AB8B11A96E8}" sibTransId="{C8E605EA-7D1C-4BCF-A01D-B21129515A49}"/>
    <dgm:cxn modelId="{44412526-2145-48DD-B092-E3112C6C0369}" type="presOf" srcId="{8B34BCCB-FB79-40CD-8E00-CE51EDD753EB}" destId="{43431263-8D85-41F2-9C4A-E8AE58DDEC19}" srcOrd="0" destOrd="0" presId="urn:microsoft.com/office/officeart/2009/3/layout/SubStepProcess"/>
    <dgm:cxn modelId="{56E98A18-474E-4124-A97B-CC55179128C2}" srcId="{3F042EF5-1CC3-4394-8CCD-5D7326EBBC59}" destId="{F83741F9-D475-453A-AF7A-CF069C261317}" srcOrd="0" destOrd="0" parTransId="{F372BD06-9D6E-476A-9E61-9B23B22443A6}" sibTransId="{6CAA4A17-47B7-4E88-A88D-CEB97E534C6D}"/>
    <dgm:cxn modelId="{56FC701F-2D69-4DA0-BB0F-0DE3027A1681}" type="presOf" srcId="{2FC0E51F-57B9-4E95-939C-CC6CFEE1D977}" destId="{A239CD37-F6E3-4752-9C1C-1AED95E1D797}" srcOrd="0" destOrd="0" presId="urn:microsoft.com/office/officeart/2009/3/layout/SubStepProcess"/>
    <dgm:cxn modelId="{D8791EE3-E4BA-4F81-B8FC-DF106B56E206}" srcId="{3F042EF5-1CC3-4394-8CCD-5D7326EBBC59}" destId="{8B34BCCB-FB79-40CD-8E00-CE51EDD753EB}" srcOrd="1" destOrd="0" parTransId="{6BF703D3-4687-4E4B-8285-F2DAECDC5A86}" sibTransId="{3A6AE302-B7E8-4CA6-A735-A1F1651A46D0}"/>
    <dgm:cxn modelId="{87687DA4-691B-4CAA-BEDC-C62ED164D141}" type="presParOf" srcId="{0A0BCD37-6293-416F-B57B-D1182E7197B7}" destId="{BA618A00-4188-4DB2-91CA-A4D24685CCE7}" srcOrd="0" destOrd="0" presId="urn:microsoft.com/office/officeart/2009/3/layout/SubStepProcess"/>
    <dgm:cxn modelId="{046693E6-77B0-4A80-BC58-4C04000564C0}" type="presParOf" srcId="{0A0BCD37-6293-416F-B57B-D1182E7197B7}" destId="{980961A6-F6BA-48D6-9C65-914FD0D20896}" srcOrd="1" destOrd="0" presId="urn:microsoft.com/office/officeart/2009/3/layout/SubStepProcess"/>
    <dgm:cxn modelId="{BD1022B8-E2E9-4D4B-9329-062757B89BB0}" type="presParOf" srcId="{0A0BCD37-6293-416F-B57B-D1182E7197B7}" destId="{787C0CDB-E26E-4495-869D-F2207BCCCD5F}" srcOrd="2" destOrd="0" presId="urn:microsoft.com/office/officeart/2009/3/layout/SubStepProcess"/>
    <dgm:cxn modelId="{E568422C-2D80-477F-90A1-7F71C90C0AA6}" type="presParOf" srcId="{787C0CDB-E26E-4495-869D-F2207BCCCD5F}" destId="{D1426A13-D8F0-489E-B260-C90B8E9A4B47}" srcOrd="0" destOrd="0" presId="urn:microsoft.com/office/officeart/2009/3/layout/SubStepProcess"/>
    <dgm:cxn modelId="{08CD951F-B11D-4091-871E-3C43CCAAB8D5}" type="presParOf" srcId="{787C0CDB-E26E-4495-869D-F2207BCCCD5F}" destId="{96E8A1BF-2419-4F48-8285-21A087341F38}" srcOrd="1" destOrd="0" presId="urn:microsoft.com/office/officeart/2009/3/layout/SubStepProcess"/>
    <dgm:cxn modelId="{E4DA1880-C1A4-4DD3-9939-678329321EA0}" type="presParOf" srcId="{787C0CDB-E26E-4495-869D-F2207BCCCD5F}" destId="{03956E23-614B-471F-A3D7-F7341A4FF822}" srcOrd="2" destOrd="0" presId="urn:microsoft.com/office/officeart/2009/3/layout/SubStepProcess"/>
    <dgm:cxn modelId="{959EF981-BEDC-48DC-A359-59EF22298F0E}" type="presParOf" srcId="{03956E23-614B-471F-A3D7-F7341A4FF822}" destId="{E795A0F1-AD2C-4142-961C-FFD19F98BC4C}" srcOrd="0" destOrd="0" presId="urn:microsoft.com/office/officeart/2009/3/layout/SubStepProcess"/>
    <dgm:cxn modelId="{2E00316D-5725-4809-9835-9EFAB51CB35B}" type="presParOf" srcId="{03956E23-614B-471F-A3D7-F7341A4FF822}" destId="{CB4E627C-ABF1-4BDD-8AA6-7FCB054C9807}" srcOrd="1" destOrd="0" presId="urn:microsoft.com/office/officeart/2009/3/layout/SubStepProcess"/>
    <dgm:cxn modelId="{01D47E52-6907-4DD9-ACC6-0B1E5442F496}" type="presParOf" srcId="{03956E23-614B-471F-A3D7-F7341A4FF822}" destId="{43B4EB38-9614-4618-BDF3-36962EB8F5F3}" srcOrd="2" destOrd="0" presId="urn:microsoft.com/office/officeart/2009/3/layout/SubStepProcess"/>
    <dgm:cxn modelId="{97572F4D-2A43-47AF-870C-5034B7BE4CCE}" type="presParOf" srcId="{03956E23-614B-471F-A3D7-F7341A4FF822}" destId="{7C5BEFA0-0590-4C06-BC29-BFDBCD31D6F8}" srcOrd="3" destOrd="0" presId="urn:microsoft.com/office/officeart/2009/3/layout/SubStepProcess"/>
    <dgm:cxn modelId="{C3693E2B-86E4-4476-A451-F4A5E455753E}" type="presParOf" srcId="{03956E23-614B-471F-A3D7-F7341A4FF822}" destId="{E02AC050-46D1-4B10-B878-E8D6BBCBE1E2}" srcOrd="4" destOrd="0" presId="urn:microsoft.com/office/officeart/2009/3/layout/SubStepProcess"/>
    <dgm:cxn modelId="{77D93E74-7F32-46AA-B0F1-00B1E1172F7E}" type="presParOf" srcId="{787C0CDB-E26E-4495-869D-F2207BCCCD5F}" destId="{FC085298-EC07-48C3-BD44-9E84EE2A42EC}" srcOrd="3" destOrd="0" presId="urn:microsoft.com/office/officeart/2009/3/layout/SubStepProcess"/>
    <dgm:cxn modelId="{4A97CA97-B4B5-4E24-850B-87372B5F37A2}" type="presParOf" srcId="{787C0CDB-E26E-4495-869D-F2207BCCCD5F}" destId="{5B2CD1EB-78F7-43BB-BB9A-4F5A590CF4B0}" srcOrd="4" destOrd="0" presId="urn:microsoft.com/office/officeart/2009/3/layout/SubStepProcess"/>
    <dgm:cxn modelId="{F69E9C3B-F00A-428C-B590-5EEF4A2E34B0}" type="presParOf" srcId="{787C0CDB-E26E-4495-869D-F2207BCCCD5F}" destId="{7DA4B141-82C7-4526-936B-D85C843578D1}" srcOrd="5" destOrd="0" presId="urn:microsoft.com/office/officeart/2009/3/layout/SubStepProcess"/>
    <dgm:cxn modelId="{77A3E3D0-FDFD-4D57-A349-EA169181A889}" type="presParOf" srcId="{7DA4B141-82C7-4526-936B-D85C843578D1}" destId="{13C2169E-9439-484B-87CE-C479D9845137}" srcOrd="0" destOrd="0" presId="urn:microsoft.com/office/officeart/2009/3/layout/SubStepProcess"/>
    <dgm:cxn modelId="{12AECD39-B402-4815-BCBB-9242E08C58E6}" type="presParOf" srcId="{7DA4B141-82C7-4526-936B-D85C843578D1}" destId="{E76798A3-7F63-4779-9AFD-8E8A1650476B}" srcOrd="1" destOrd="0" presId="urn:microsoft.com/office/officeart/2009/3/layout/SubStepProcess"/>
    <dgm:cxn modelId="{721732DB-BA74-4BAB-AA38-61D980E36BFB}" type="presParOf" srcId="{7DA4B141-82C7-4526-936B-D85C843578D1}" destId="{AE54E7A6-C301-4675-882B-E13C5D10C475}" srcOrd="2" destOrd="0" presId="urn:microsoft.com/office/officeart/2009/3/layout/SubStepProcess"/>
    <dgm:cxn modelId="{7C60908E-CFD1-4470-9E9E-362B321373ED}" type="presParOf" srcId="{7DA4B141-82C7-4526-936B-D85C843578D1}" destId="{43431263-8D85-41F2-9C4A-E8AE58DDEC19}" srcOrd="3" destOrd="0" presId="urn:microsoft.com/office/officeart/2009/3/layout/SubStepProcess"/>
    <dgm:cxn modelId="{BE0F5395-F590-467E-B1DC-682E3D895534}" type="presParOf" srcId="{7DA4B141-82C7-4526-936B-D85C843578D1}" destId="{3B8B807B-729B-4A30-A7BA-6B920A2896DB}" srcOrd="4" destOrd="0" presId="urn:microsoft.com/office/officeart/2009/3/layout/SubStepProcess"/>
    <dgm:cxn modelId="{9745B965-53F6-4D4D-BC54-FAEF958F1899}" type="presParOf" srcId="{0A0BCD37-6293-416F-B57B-D1182E7197B7}" destId="{DB93A1F1-8600-41CD-B06F-C6E2B826F065}" srcOrd="3" destOrd="0" presId="urn:microsoft.com/office/officeart/2009/3/layout/SubStepProcess"/>
    <dgm:cxn modelId="{D6AFCB04-B2C8-4A2B-A31B-7DC16A29DFAE}" type="presParOf" srcId="{0A0BCD37-6293-416F-B57B-D1182E7197B7}" destId="{5C6727FE-C24D-42DB-BEF7-F478C16957E7}" srcOrd="4" destOrd="0" presId="urn:microsoft.com/office/officeart/2009/3/layout/SubStepProcess"/>
    <dgm:cxn modelId="{1FB16345-32B6-4CCB-91DB-FFDCFB0E2E1C}" type="presParOf" srcId="{0A0BCD37-6293-416F-B57B-D1182E7197B7}" destId="{A239CD37-F6E3-4752-9C1C-1AED95E1D797}" srcOrd="5" destOrd="0" presId="urn:microsoft.com/office/officeart/2009/3/layout/SubStepProcess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A618A00-4188-4DB2-91CA-A4D24685CCE7}">
      <dsp:nvSpPr>
        <dsp:cNvPr id="0" name=""/>
        <dsp:cNvSpPr/>
      </dsp:nvSpPr>
      <dsp:spPr>
        <a:xfrm>
          <a:off x="255" y="155827"/>
          <a:ext cx="617376" cy="617376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90668" y="246240"/>
        <a:ext cx="436550" cy="436550"/>
      </dsp:txXfrm>
    </dsp:sp>
    <dsp:sp modelId="{D1426A13-D8F0-489E-B260-C90B8E9A4B47}">
      <dsp:nvSpPr>
        <dsp:cNvPr id="0" name=""/>
        <dsp:cNvSpPr/>
      </dsp:nvSpPr>
      <dsp:spPr>
        <a:xfrm rot="20782085">
          <a:off x="679095" y="379317"/>
          <a:ext cx="5796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91" y="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E8A1BF-2419-4F48-8285-21A087341F38}">
      <dsp:nvSpPr>
        <dsp:cNvPr id="0" name=""/>
        <dsp:cNvSpPr/>
      </dsp:nvSpPr>
      <dsp:spPr>
        <a:xfrm rot="11617915">
          <a:off x="1898480" y="379317"/>
          <a:ext cx="5796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91" y="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B4EB38-9614-4618-BDF3-36962EB8F5F3}">
      <dsp:nvSpPr>
        <dsp:cNvPr id="0" name=""/>
        <dsp:cNvSpPr/>
      </dsp:nvSpPr>
      <dsp:spPr>
        <a:xfrm>
          <a:off x="1250621" y="311005"/>
          <a:ext cx="72162" cy="0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C5BEFA0-0590-4C06-BC29-BFDBCD31D6F8}">
      <dsp:nvSpPr>
        <dsp:cNvPr id="0" name=""/>
        <dsp:cNvSpPr/>
      </dsp:nvSpPr>
      <dsp:spPr>
        <a:xfrm>
          <a:off x="1322784" y="157496"/>
          <a:ext cx="511698" cy="307019"/>
        </a:xfrm>
        <a:prstGeom prst="rect">
          <a:avLst/>
        </a:prstGeom>
        <a:noFill/>
        <a:ln>
          <a:noFill/>
        </a:ln>
        <a:effectLst/>
        <a:sp3d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1322784" y="157496"/>
        <a:ext cx="511698" cy="307019"/>
      </dsp:txXfrm>
    </dsp:sp>
    <dsp:sp modelId="{E02AC050-46D1-4B10-B878-E8D6BBCBE1E2}">
      <dsp:nvSpPr>
        <dsp:cNvPr id="0" name=""/>
        <dsp:cNvSpPr/>
      </dsp:nvSpPr>
      <dsp:spPr>
        <a:xfrm>
          <a:off x="1834482" y="311005"/>
          <a:ext cx="72162" cy="0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085298-EC07-48C3-BD44-9E84EE2A42EC}">
      <dsp:nvSpPr>
        <dsp:cNvPr id="0" name=""/>
        <dsp:cNvSpPr/>
      </dsp:nvSpPr>
      <dsp:spPr>
        <a:xfrm rot="817915">
          <a:off x="679095" y="549713"/>
          <a:ext cx="5796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91" y="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2CD1EB-78F7-43BB-BB9A-4F5A590CF4B0}">
      <dsp:nvSpPr>
        <dsp:cNvPr id="0" name=""/>
        <dsp:cNvSpPr/>
      </dsp:nvSpPr>
      <dsp:spPr>
        <a:xfrm rot="9982085">
          <a:off x="1898480" y="549713"/>
          <a:ext cx="5796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91" y="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54E7A6-C301-4675-882B-E13C5D10C475}">
      <dsp:nvSpPr>
        <dsp:cNvPr id="0" name=""/>
        <dsp:cNvSpPr/>
      </dsp:nvSpPr>
      <dsp:spPr>
        <a:xfrm>
          <a:off x="1250621" y="618025"/>
          <a:ext cx="72162" cy="0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431263-8D85-41F2-9C4A-E8AE58DDEC19}">
      <dsp:nvSpPr>
        <dsp:cNvPr id="0" name=""/>
        <dsp:cNvSpPr/>
      </dsp:nvSpPr>
      <dsp:spPr>
        <a:xfrm>
          <a:off x="1322784" y="464515"/>
          <a:ext cx="511698" cy="307019"/>
        </a:xfrm>
        <a:prstGeom prst="rect">
          <a:avLst/>
        </a:prstGeom>
        <a:noFill/>
        <a:ln>
          <a:noFill/>
        </a:ln>
        <a:effectLst/>
        <a:sp3d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1322784" y="464515"/>
        <a:ext cx="511698" cy="307019"/>
      </dsp:txXfrm>
    </dsp:sp>
    <dsp:sp modelId="{3B8B807B-729B-4A30-A7BA-6B920A2896DB}">
      <dsp:nvSpPr>
        <dsp:cNvPr id="0" name=""/>
        <dsp:cNvSpPr/>
      </dsp:nvSpPr>
      <dsp:spPr>
        <a:xfrm>
          <a:off x="1834482" y="618025"/>
          <a:ext cx="72162" cy="0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6727FE-C24D-42DB-BEF7-F478C16957E7}">
      <dsp:nvSpPr>
        <dsp:cNvPr id="0" name=""/>
        <dsp:cNvSpPr/>
      </dsp:nvSpPr>
      <dsp:spPr>
        <a:xfrm>
          <a:off x="2539635" y="155827"/>
          <a:ext cx="617376" cy="617376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2630048" y="246240"/>
        <a:ext cx="436550" cy="436550"/>
      </dsp:txXfrm>
    </dsp:sp>
    <dsp:sp modelId="{A239CD37-F6E3-4752-9C1C-1AED95E1D797}">
      <dsp:nvSpPr>
        <dsp:cNvPr id="0" name=""/>
        <dsp:cNvSpPr/>
      </dsp:nvSpPr>
      <dsp:spPr>
        <a:xfrm>
          <a:off x="3157011" y="155827"/>
          <a:ext cx="617376" cy="617376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3247424" y="246240"/>
        <a:ext cx="436550" cy="43655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SubStepProcess">
  <dgm:title val=""/>
  <dgm:desc val=""/>
  <dgm:catLst>
    <dgm:cat type="process" pri="1225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61" srcId="1" destId="11" srcOrd="0" destOrd="0"/>
        <dgm:cxn modelId="62" srcId="1" destId="12" srcOrd="1" destOrd="0"/>
        <dgm:cxn modelId="7" srcId="0" destId="2" srcOrd="0" destOrd="0"/>
        <dgm:cxn modelId="8" srcId="0" destId="3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</dgm:ptLst>
      <dgm:cxnLst>
        <dgm:cxn modelId="4" srcId="0" destId="1" srcOrd="0" destOrd="0"/>
        <dgm:cxn modelId="41" srcId="1" destId="11" srcOrd="0" destOrd="0"/>
        <dgm:cxn modelId="42" srcId="1" destId="12" srcOrd="1" destOrd="0"/>
        <dgm:cxn modelId="5" srcId="0" destId="2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8" srcId="0" destId="1" srcOrd="0" destOrd="0"/>
        <dgm:cxn modelId="81" srcId="1" destId="11" srcOrd="0" destOrd="0"/>
        <dgm:cxn modelId="82" srcId="1" destId="12" srcOrd="1" destOrd="0"/>
        <dgm:cxn modelId="9" srcId="0" destId="2" srcOrd="0" destOrd="0"/>
        <dgm:cxn modelId="10" srcId="0" destId="3" srcOrd="0" destOrd="0"/>
        <dgm:cxn modelId="11" srcId="0" destId="4" srcOrd="0" destOrd="0"/>
      </dgm:cxnLst>
      <dgm:bg/>
      <dgm:whole/>
    </dgm:dataModel>
  </dgm:clrData>
  <dgm:layoutNode name="Name0">
    <dgm:varLst>
      <dgm:chMax val="7"/>
      <dgm:dir/>
      <dgm:animOne val="branch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Tx1" refType="w"/>
      <dgm:constr type="w" for="ch" forName="chLin1" refType="w" refFor="ch" refForName="parTx1" fact="1.38"/>
      <dgm:constr type="h" for="ch" forName="chLin1" refType="h"/>
      <dgm:constr type="w" for="ch" forName="spPre1" refType="w" fact="0.27"/>
      <dgm:constr type="w" for="ch" forName="spPost1" refType="w" fact="0.27"/>
      <dgm:constr type="h" for="ch" forName="spPre1" refType="h"/>
      <dgm:constr type="h" for="ch" forName="spPost1" refType="h"/>
      <dgm:constr type="primFontSz" for="ch" forName="parTx1" val="65"/>
      <dgm:constr type="primFontSz" for="des" forName="desTx1" refType="primFontSz" refFor="ch" refForName="parTx1" fact="0.78"/>
      <dgm:constr type="primFontSz" for="des" forName="desTx1" op="equ"/>
      <dgm:constr type="w" for="ch" forName="parTx2" refType="w"/>
      <dgm:constr type="w" for="ch" forName="chLin2" refType="w" refFor="ch" refForName="parTx2" fact="1.38"/>
      <dgm:constr type="h" for="ch" forName="chLin2" refType="h"/>
      <dgm:constr type="w" for="ch" forName="spPre2" refType="w" fact="0.54"/>
      <dgm:constr type="w" for="ch" forName="spPost2" refType="w" fact="0.54"/>
      <dgm:constr type="h" for="ch" forName="spPre2" refType="h"/>
      <dgm:constr type="h" for="ch" forName="spPost2" refType="h"/>
      <dgm:constr type="primFontSz" for="ch" forName="parTx2" refType="primFontSz" refFor="ch" refForName="parTx1" op="equ"/>
      <dgm:constr type="primFontSz" for="des" forName="desTx2" refType="primFontSz" refFor="des" refForName="desTx1" op="equ"/>
      <dgm:constr type="w" for="ch" forName="parTx3" refType="w"/>
      <dgm:constr type="w" for="ch" forName="chLin3" refType="w" refFor="ch" refForName="parTx3" fact="1.38"/>
      <dgm:constr type="h" for="ch" forName="chLin3" refType="h"/>
      <dgm:constr type="w" for="ch" forName="spPre3" refType="w" fact="0.54"/>
      <dgm:constr type="w" for="ch" forName="spPost3" refType="w" fact="0.54"/>
      <dgm:constr type="h" for="ch" forName="spPre3" refType="h"/>
      <dgm:constr type="h" for="ch" forName="spPost3" refType="h"/>
      <dgm:constr type="primFontSz" for="ch" forName="parTx3" refType="primFontSz" refFor="ch" refForName="parTx1" op="equ"/>
      <dgm:constr type="primFontSz" for="des" forName="desTx3" refType="primFontSz" refFor="des" refForName="desTx1" op="equ"/>
      <dgm:constr type="w" for="ch" forName="parTx4" refType="w"/>
      <dgm:constr type="w" for="ch" forName="chLin4" refType="w" refFor="ch" refForName="parTx4" fact="1.38"/>
      <dgm:constr type="h" for="ch" forName="chLin4" refType="h"/>
      <dgm:constr type="w" for="ch" forName="spPre4" refType="w" fact="0.54"/>
      <dgm:constr type="w" for="ch" forName="spPost4" refType="w" fact="0.54"/>
      <dgm:constr type="h" for="ch" forName="spPre4" refType="h"/>
      <dgm:constr type="h" for="ch" forName="spPost4" refType="h"/>
      <dgm:constr type="primFontSz" for="ch" forName="parTx4" refType="primFontSz" refFor="ch" refForName="parTx1" op="equ"/>
      <dgm:constr type="primFontSz" for="des" forName="desTx4" refType="primFontSz" refFor="des" refForName="desTx1" op="equ"/>
      <dgm:constr type="w" for="ch" forName="parTx5" refType="w"/>
      <dgm:constr type="w" for="ch" forName="chLin5" refType="w" refFor="ch" refForName="parTx5" fact="1.38"/>
      <dgm:constr type="h" for="ch" forName="chLin5" refType="h"/>
      <dgm:constr type="w" for="ch" forName="spPre5" refType="w" fact="0.54"/>
      <dgm:constr type="w" for="ch" forName="spPost5" refType="w" fact="0.54"/>
      <dgm:constr type="h" for="ch" forName="spPre5" refType="h"/>
      <dgm:constr type="h" for="ch" forName="spPost5" refType="h"/>
      <dgm:constr type="primFontSz" for="ch" forName="parTx5" refType="primFontSz" refFor="ch" refForName="parTx1" op="equ"/>
      <dgm:constr type="primFontSz" for="des" forName="desTx5" refType="primFontSz" refFor="des" refForName="desTx1" op="equ"/>
      <dgm:constr type="w" for="ch" forName="parTx6" refType="w"/>
      <dgm:constr type="w" for="ch" forName="chLin6" refType="w" refFor="ch" refForName="parTx6" fact="1.38"/>
      <dgm:constr type="h" for="ch" forName="chLin6" refType="h"/>
      <dgm:constr type="w" for="ch" forName="spPre6" refType="w" fact="0.54"/>
      <dgm:constr type="w" for="ch" forName="spPost6" refType="w" fact="0.54"/>
      <dgm:constr type="h" for="ch" forName="spPre6" refType="h"/>
      <dgm:constr type="h" for="ch" forName="spPost6" refType="h"/>
      <dgm:constr type="primFontSz" for="ch" forName="parTx6" refType="primFontSz" refFor="ch" refForName="parTx1" op="equ"/>
      <dgm:constr type="primFontSz" for="des" forName="desTx6" refType="primFontSz" refFor="des" refForName="desTx1" op="equ"/>
      <dgm:constr type="w" for="ch" forName="parTx7" refType="w"/>
      <dgm:constr type="w" for="ch" forName="chLin7" refType="w" refFor="ch" refForName="parTx7" fact="1.38"/>
      <dgm:constr type="h" for="ch" forName="chLin7" refType="h"/>
      <dgm:constr type="w" for="ch" forName="spPre7" refType="w" fact="0.54"/>
      <dgm:constr type="w" for="ch" forName="spPost7" refType="w" fact="0.54"/>
      <dgm:constr type="h" for="ch" forName="spPre7" refType="h"/>
      <dgm:constr type="h" for="ch" forName="spPost7" refType="h"/>
      <dgm:constr type="primFontSz" for="ch" forName="parTx7" refType="primFontSz" refFor="ch" refForName="parTx1" op="equ"/>
      <dgm:constr type="primFontSz" for="des" forName="desTx7" refType="primFontSz" refFor="des" refForName="desTx1" op="equ"/>
    </dgm:constrLst>
    <dgm:forEach name="Name4" axis="ch" ptType="node">
      <dgm:choose name="Name5">
        <dgm:if name="Name6" axis="self" ptType="node" func="pos" op="equ" val="1">
          <dgm:layoutNode name="parTx1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7">
            <dgm:if name="Name8" axis="ch" ptType="node" func="cnt" op="gte" val="1">
              <dgm:layoutNode name="spPre1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1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1" refType="w" fact="0.77"/>
                  <dgm:constr type="w" for="ch" forName="top1" refType="w" refFor="ch" refForName="txAndLines1" fact="0.78"/>
                </dgm:constrLst>
                <dgm:forEach name="Name9" axis="ch">
                  <dgm:forEach name="Name10" axis="self" ptType="parTrans">
                    <dgm:layoutNode name="Name11" styleLbl="parChTrans1D1">
                      <dgm:choose name="Name12">
                        <dgm:if name="Name13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1"/>
                          </dgm:alg>
                        </dgm:if>
                        <dgm:else name="Name14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1"/>
                            <dgm:param type="dstNode" val="anchor1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5" axis="self" ptType="node">
                    <dgm:choose name="Name16">
                      <dgm:if name="Name17" axis="par ch" ptType="node node" func="cnt" op="equ" val="1">
                        <dgm:layoutNode name="top1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8"/>
                    </dgm:choose>
                    <dgm:layoutNode name="txAndLines1">
                      <dgm:choose name="Name19">
                        <dgm:if name="Name20" func="var" arg="dir" op="equ" val="norm">
                          <dgm:alg type="lin"/>
                        </dgm:if>
                        <dgm:else name="Name21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22">
                        <dgm:if name="Name23" axis="root ch" ptType="all node" func="cnt" op="gte" val="2">
                          <dgm:constrLst>
                            <dgm:constr type="w" for="ch" forName="anchor1" refType="w"/>
                            <dgm:constr type="w" for="ch" forName="backup1" refType="w" fact="-1"/>
                            <dgm:constr type="w" for="ch" forName="preLine1" refType="w" fact="0.11"/>
                            <dgm:constr type="w" for="ch" forName="desTx1" refType="w" fact="0.78"/>
                            <dgm:constr type="w" for="ch" forName="postLine1" refType="w" fact="0.11"/>
                          </dgm:constrLst>
                        </dgm:if>
                        <dgm:else name="Name24">
                          <dgm:constrLst>
                            <dgm:constr type="w" for="ch" forName="anchor1" refType="w" fact="0.89"/>
                            <dgm:constr type="w" for="ch" forName="backup1" refType="w" fact="-0.89"/>
                            <dgm:constr type="w" for="ch" forName="preLine1" refType="w" fact="0.11"/>
                            <dgm:constr type="w" for="ch" forName="desTx1" refType="w" fact="0.78"/>
                          </dgm:constrLst>
                        </dgm:else>
                      </dgm:choose>
                      <dgm:layoutNode name="anchor1" moveWith="desTx1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1" moveWith="desTx1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1" styleLbl="parChTrans1D1" moveWith="desTx1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1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25">
                        <dgm:if name="Name26" axis="root ch" ptType="all node" func="cnt" op="gte" val="2">
                          <dgm:layoutNode name="postLine1" styleLbl="parChTrans1D1" moveWith="desTx1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27"/>
                      </dgm:choose>
                    </dgm:layoutNode>
                  </dgm:forEach>
                  <dgm:choose name="Name28">
                    <dgm:if name="Name29" axis="root ch" ptType="all node" func="cnt" op="gte" val="2">
                      <dgm:forEach name="Name30" axis="self" ptType="parTrans">
                        <dgm:layoutNode name="Name31" styleLbl="parChTrans1D1">
                          <dgm:choose name="Name32">
                            <dgm:if name="Name33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2"/>
                                <dgm:param type="endSty" val="noArr"/>
                                <dgm:param type="dstNode" val="anchor1"/>
                              </dgm:alg>
                            </dgm:if>
                            <dgm:else name="Name34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2"/>
                                <dgm:param type="dstNode" val="anchor1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35"/>
                  </dgm:choose>
                </dgm:forEach>
              </dgm:layoutNode>
              <dgm:choose name="Name36">
                <dgm:if name="Name37" axis="root ch" ptType="all node" func="cnt" op="gte" val="2">
                  <dgm:layoutNode name="spPost1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38"/>
              </dgm:choose>
            </dgm:if>
            <dgm:else name="Name39"/>
          </dgm:choose>
        </dgm:if>
        <dgm:if name="Name40" axis="self" ptType="node" func="pos" op="equ" val="2">
          <dgm:layoutNode name="parTx2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41">
            <dgm:if name="Name42" axis="ch" ptType="node" func="cnt" op="gte" val="1">
              <dgm:layoutNode name="spPre2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2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2" refType="w" fact="0.77"/>
                  <dgm:constr type="w" for="ch" forName="top2" refType="w" refFor="ch" refForName="txAndLines2" fact="0.78"/>
                </dgm:constrLst>
                <dgm:forEach name="Name43" axis="ch">
                  <dgm:forEach name="Name44" axis="self" ptType="parTrans">
                    <dgm:layoutNode name="Name45" styleLbl="parChTrans1D1">
                      <dgm:choose name="Name46">
                        <dgm:if name="Name47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2"/>
                          </dgm:alg>
                        </dgm:if>
                        <dgm:else name="Name48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2"/>
                            <dgm:param type="dstNode" val="anchor2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49" axis="self" ptType="node">
                    <dgm:choose name="Name50">
                      <dgm:if name="Name51" axis="par ch" ptType="node node" func="cnt" op="equ" val="1">
                        <dgm:layoutNode name="top2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52"/>
                    </dgm:choose>
                    <dgm:layoutNode name="txAndLines2">
                      <dgm:choose name="Name53">
                        <dgm:if name="Name54" func="var" arg="dir" op="equ" val="norm">
                          <dgm:alg type="lin"/>
                        </dgm:if>
                        <dgm:else name="Name55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56">
                        <dgm:if name="Name57" axis="root ch" ptType="all node" func="cnt" op="gte" val="3">
                          <dgm:constrLst>
                            <dgm:constr type="w" for="ch" forName="anchor2" refType="w"/>
                            <dgm:constr type="w" for="ch" forName="backup2" refType="w" fact="-1"/>
                            <dgm:constr type="w" for="ch" forName="preLine2" refType="w" fact="0.11"/>
                            <dgm:constr type="w" for="ch" forName="desTx2" refType="w" fact="0.78"/>
                            <dgm:constr type="w" for="ch" forName="postLine2" refType="w" fact="0.11"/>
                          </dgm:constrLst>
                        </dgm:if>
                        <dgm:else name="Name58">
                          <dgm:constrLst>
                            <dgm:constr type="w" for="ch" forName="anchor2" refType="w" fact="0.89"/>
                            <dgm:constr type="w" for="ch" forName="backup2" refType="w" fact="-0.89"/>
                            <dgm:constr type="w" for="ch" forName="preLine2" refType="w" fact="0.11"/>
                            <dgm:constr type="w" for="ch" forName="desTx2" refType="w" fact="0.78"/>
                          </dgm:constrLst>
                        </dgm:else>
                      </dgm:choose>
                      <dgm:layoutNode name="anchor2" moveWith="desTx2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2" moveWith="desTx2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2" styleLbl="parChTrans1D1" moveWith="desTx2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2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59">
                        <dgm:if name="Name60" axis="root ch" ptType="all node" func="cnt" op="gte" val="3">
                          <dgm:layoutNode name="postLine2" styleLbl="parChTrans1D1" moveWith="desTx2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61"/>
                      </dgm:choose>
                    </dgm:layoutNode>
                  </dgm:forEach>
                  <dgm:choose name="Name62">
                    <dgm:if name="Name63" axis="root ch" ptType="all node" func="cnt" op="gte" val="3">
                      <dgm:forEach name="Name64" axis="self" ptType="parTrans">
                        <dgm:layoutNode name="Name65" styleLbl="parChTrans1D1">
                          <dgm:choose name="Name66">
                            <dgm:if name="Name67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3"/>
                                <dgm:param type="endSty" val="noArr"/>
                                <dgm:param type="dstNode" val="anchor2"/>
                              </dgm:alg>
                            </dgm:if>
                            <dgm:else name="Name68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3"/>
                                <dgm:param type="dstNode" val="anchor2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69"/>
                  </dgm:choose>
                </dgm:forEach>
              </dgm:layoutNode>
              <dgm:choose name="Name70">
                <dgm:if name="Name71" axis="root ch" ptType="all node" func="cnt" op="gte" val="3">
                  <dgm:layoutNode name="spPost2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72"/>
              </dgm:choose>
            </dgm:if>
            <dgm:else name="Name73"/>
          </dgm:choose>
        </dgm:if>
        <dgm:if name="Name74" axis="self" ptType="node" func="pos" op="equ" val="3">
          <dgm:layoutNode name="parTx3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75">
            <dgm:if name="Name76" axis="ch" ptType="node" func="cnt" op="gte" val="1">
              <dgm:layoutNode name="spPre3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3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3" refType="w" fact="0.77"/>
                  <dgm:constr type="w" for="ch" forName="top3" refType="w" refFor="ch" refForName="txAndLines3" fact="0.78"/>
                </dgm:constrLst>
                <dgm:forEach name="Name77" axis="ch">
                  <dgm:forEach name="Name78" axis="self" ptType="parTrans">
                    <dgm:layoutNode name="Name79" styleLbl="parChTrans1D1">
                      <dgm:choose name="Name80">
                        <dgm:if name="Name81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3"/>
                          </dgm:alg>
                        </dgm:if>
                        <dgm:else name="Name82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3"/>
                            <dgm:param type="dstNode" val="anchor3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83" axis="self" ptType="node">
                    <dgm:choose name="Name84">
                      <dgm:if name="Name85" axis="par ch" ptType="node node" func="cnt" op="equ" val="1">
                        <dgm:layoutNode name="top3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86"/>
                    </dgm:choose>
                    <dgm:layoutNode name="txAndLines3">
                      <dgm:choose name="Name87">
                        <dgm:if name="Name88" func="var" arg="dir" op="equ" val="norm">
                          <dgm:alg type="lin"/>
                        </dgm:if>
                        <dgm:else name="Name89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90">
                        <dgm:if name="Name91" axis="root ch" ptType="all node" func="cnt" op="gte" val="4">
                          <dgm:constrLst>
                            <dgm:constr type="w" for="ch" forName="anchor3" refType="w"/>
                            <dgm:constr type="w" for="ch" forName="backup3" refType="w" fact="-1"/>
                            <dgm:constr type="w" for="ch" forName="preLine3" refType="w" fact="0.11"/>
                            <dgm:constr type="w" for="ch" forName="desTx3" refType="w" fact="0.78"/>
                            <dgm:constr type="w" for="ch" forName="postLine3" refType="w" fact="0.11"/>
                          </dgm:constrLst>
                        </dgm:if>
                        <dgm:else name="Name92">
                          <dgm:constrLst>
                            <dgm:constr type="w" for="ch" forName="anchor3" refType="w" fact="0.89"/>
                            <dgm:constr type="w" for="ch" forName="backup3" refType="w" fact="-0.89"/>
                            <dgm:constr type="w" for="ch" forName="preLine3" refType="w" fact="0.11"/>
                            <dgm:constr type="w" for="ch" forName="desTx3" refType="w" fact="0.78"/>
                          </dgm:constrLst>
                        </dgm:else>
                      </dgm:choose>
                      <dgm:layoutNode name="anchor3" moveWith="desTx3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3" moveWith="desTx3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3" styleLbl="parChTrans1D1" moveWith="desTx3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3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93">
                        <dgm:if name="Name94" axis="root ch" ptType="all node" func="cnt" op="gte" val="4">
                          <dgm:layoutNode name="postLine3" styleLbl="parChTrans1D1" moveWith="desTx3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95"/>
                      </dgm:choose>
                    </dgm:layoutNode>
                  </dgm:forEach>
                  <dgm:choose name="Name96">
                    <dgm:if name="Name97" axis="root ch" ptType="all node" func="cnt" op="gte" val="4">
                      <dgm:forEach name="Name98" axis="self" ptType="parTrans">
                        <dgm:layoutNode name="Name99" styleLbl="parChTrans1D1">
                          <dgm:choose name="Name100">
                            <dgm:if name="Name101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4"/>
                                <dgm:param type="endSty" val="noArr"/>
                                <dgm:param type="dstNode" val="anchor3"/>
                              </dgm:alg>
                            </dgm:if>
                            <dgm:else name="Name102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4"/>
                                <dgm:param type="dstNode" val="anchor3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03"/>
                  </dgm:choose>
                </dgm:forEach>
              </dgm:layoutNode>
              <dgm:choose name="Name104">
                <dgm:if name="Name105" axis="root ch" ptType="all node" func="cnt" op="gte" val="4">
                  <dgm:layoutNode name="spPost3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06"/>
              </dgm:choose>
            </dgm:if>
            <dgm:else name="Name107"/>
          </dgm:choose>
        </dgm:if>
        <dgm:if name="Name108" axis="self" ptType="node" func="pos" op="equ" val="4">
          <dgm:layoutNode name="parTx4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09">
            <dgm:if name="Name110" axis="ch" ptType="node" func="cnt" op="gte" val="1">
              <dgm:layoutNode name="spPre4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4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4" refType="w" fact="0.77"/>
                  <dgm:constr type="w" for="ch" forName="top4" refType="w" refFor="ch" refForName="txAndLines4" fact="0.78"/>
                </dgm:constrLst>
                <dgm:forEach name="Name111" axis="ch">
                  <dgm:forEach name="Name112" axis="self" ptType="parTrans">
                    <dgm:layoutNode name="Name113" styleLbl="parChTrans1D1">
                      <dgm:choose name="Name114">
                        <dgm:if name="Name115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4"/>
                          </dgm:alg>
                        </dgm:if>
                        <dgm:else name="Name116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4"/>
                            <dgm:param type="dstNode" val="anchor4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17" axis="self" ptType="node">
                    <dgm:choose name="Name118">
                      <dgm:if name="Name119" axis="par ch" ptType="node node" func="cnt" op="equ" val="1">
                        <dgm:layoutNode name="top4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20"/>
                    </dgm:choose>
                    <dgm:layoutNode name="txAndLines4">
                      <dgm:choose name="Name121">
                        <dgm:if name="Name122" func="var" arg="dir" op="equ" val="norm">
                          <dgm:alg type="lin"/>
                        </dgm:if>
                        <dgm:else name="Name123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24">
                        <dgm:if name="Name125" axis="root ch" ptType="all node" func="cnt" op="gte" val="5">
                          <dgm:constrLst>
                            <dgm:constr type="w" for="ch" forName="anchor4" refType="w"/>
                            <dgm:constr type="w" for="ch" forName="backup4" refType="w" fact="-1"/>
                            <dgm:constr type="w" for="ch" forName="preLine4" refType="w" fact="0.11"/>
                            <dgm:constr type="w" for="ch" forName="desTx4" refType="w" fact="0.78"/>
                            <dgm:constr type="w" for="ch" forName="postLine4" refType="w" fact="0.11"/>
                          </dgm:constrLst>
                        </dgm:if>
                        <dgm:else name="Name126">
                          <dgm:constrLst>
                            <dgm:constr type="w" for="ch" forName="anchor4" refType="w" fact="0.89"/>
                            <dgm:constr type="w" for="ch" forName="backup4" refType="w" fact="-0.89"/>
                            <dgm:constr type="w" for="ch" forName="preLine4" refType="w" fact="0.11"/>
                            <dgm:constr type="w" for="ch" forName="desTx4" refType="w" fact="0.78"/>
                          </dgm:constrLst>
                        </dgm:else>
                      </dgm:choose>
                      <dgm:layoutNode name="anchor4" moveWith="desTx4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4" moveWith="desTx4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4" styleLbl="parChTrans1D1" moveWith="desTx4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4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27">
                        <dgm:if name="Name128" axis="root ch" ptType="all node" func="cnt" op="gte" val="5">
                          <dgm:layoutNode name="postLine4" styleLbl="parChTrans1D1" moveWith="desTx4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29"/>
                      </dgm:choose>
                    </dgm:layoutNode>
                  </dgm:forEach>
                  <dgm:choose name="Name130">
                    <dgm:if name="Name131" axis="root ch" ptType="all node" func="cnt" op="gte" val="5">
                      <dgm:forEach name="Name132" axis="self" ptType="parTrans">
                        <dgm:layoutNode name="Name133" styleLbl="parChTrans1D1">
                          <dgm:choose name="Name134">
                            <dgm:if name="Name135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5"/>
                                <dgm:param type="endSty" val="noArr"/>
                                <dgm:param type="dstNode" val="anchor4"/>
                              </dgm:alg>
                            </dgm:if>
                            <dgm:else name="Name136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5"/>
                                <dgm:param type="dstNode" val="anchor4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37"/>
                  </dgm:choose>
                </dgm:forEach>
              </dgm:layoutNode>
              <dgm:choose name="Name138">
                <dgm:if name="Name139" axis="root ch" ptType="all node" func="cnt" op="gte" val="5">
                  <dgm:layoutNode name="spPost4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40"/>
              </dgm:choose>
            </dgm:if>
            <dgm:else name="Name141"/>
          </dgm:choose>
        </dgm:if>
        <dgm:if name="Name142" axis="self" ptType="node" func="pos" op="equ" val="5">
          <dgm:layoutNode name="parTx5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43">
            <dgm:if name="Name144" axis="ch" ptType="node" func="cnt" op="gte" val="1">
              <dgm:layoutNode name="spPre5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5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5" refType="w" fact="0.77"/>
                  <dgm:constr type="w" for="ch" forName="top5" refType="w" refFor="ch" refForName="txAndLines5" fact="0.78"/>
                </dgm:constrLst>
                <dgm:forEach name="Name145" axis="ch">
                  <dgm:forEach name="Name146" axis="self" ptType="parTrans">
                    <dgm:layoutNode name="Name147" styleLbl="parChTrans1D1">
                      <dgm:choose name="Name148">
                        <dgm:if name="Name149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5"/>
                          </dgm:alg>
                        </dgm:if>
                        <dgm:else name="Name150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5"/>
                            <dgm:param type="dstNode" val="anchor5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51" axis="self" ptType="node">
                    <dgm:choose name="Name152">
                      <dgm:if name="Name153" axis="par ch" ptType="node node" func="cnt" op="equ" val="1">
                        <dgm:layoutNode name="top5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54"/>
                    </dgm:choose>
                    <dgm:layoutNode name="txAndLines5">
                      <dgm:choose name="Name155">
                        <dgm:if name="Name156" func="var" arg="dir" op="equ" val="norm">
                          <dgm:alg type="lin"/>
                        </dgm:if>
                        <dgm:else name="Name157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58">
                        <dgm:if name="Name159" axis="root ch" ptType="all node" func="cnt" op="gte" val="6">
                          <dgm:constrLst>
                            <dgm:constr type="w" for="ch" forName="anchor5" refType="w"/>
                            <dgm:constr type="w" for="ch" forName="backup5" refType="w" fact="-1"/>
                            <dgm:constr type="w" for="ch" forName="preLine5" refType="w" fact="0.11"/>
                            <dgm:constr type="w" for="ch" forName="desTx5" refType="w" fact="0.78"/>
                            <dgm:constr type="w" for="ch" forName="postLine5" refType="w" fact="0.11"/>
                          </dgm:constrLst>
                        </dgm:if>
                        <dgm:else name="Name160">
                          <dgm:constrLst>
                            <dgm:constr type="w" for="ch" forName="anchor5" refType="w" fact="0.89"/>
                            <dgm:constr type="w" for="ch" forName="backup5" refType="w" fact="-0.89"/>
                            <dgm:constr type="w" for="ch" forName="preLine5" refType="w" fact="0.11"/>
                            <dgm:constr type="w" for="ch" forName="desTx5" refType="w" fact="0.78"/>
                          </dgm:constrLst>
                        </dgm:else>
                      </dgm:choose>
                      <dgm:layoutNode name="anchor5" moveWith="desTx5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5" moveWith="desTx5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5" styleLbl="parChTrans1D1" moveWith="desTx5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5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61">
                        <dgm:if name="Name162" axis="root ch" ptType="all node" func="cnt" op="gte" val="6">
                          <dgm:layoutNode name="postLine5" styleLbl="parChTrans1D1" moveWith="desTx5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63"/>
                      </dgm:choose>
                    </dgm:layoutNode>
                  </dgm:forEach>
                  <dgm:choose name="Name164">
                    <dgm:if name="Name165" axis="root ch" ptType="all node" func="cnt" op="gte" val="6">
                      <dgm:forEach name="Name166" axis="self" ptType="parTrans">
                        <dgm:layoutNode name="Name167" styleLbl="parChTrans1D1">
                          <dgm:choose name="Name168">
                            <dgm:if name="Name169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6"/>
                                <dgm:param type="endSty" val="noArr"/>
                                <dgm:param type="dstNode" val="anchor5"/>
                              </dgm:alg>
                            </dgm:if>
                            <dgm:else name="Name170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6"/>
                                <dgm:param type="dstNode" val="anchor5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71"/>
                  </dgm:choose>
                </dgm:forEach>
              </dgm:layoutNode>
              <dgm:choose name="Name172">
                <dgm:if name="Name173" axis="root ch" ptType="all node" func="cnt" op="gte" val="6">
                  <dgm:layoutNode name="spPost5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74"/>
              </dgm:choose>
            </dgm:if>
            <dgm:else name="Name175"/>
          </dgm:choose>
        </dgm:if>
        <dgm:if name="Name176" axis="self" ptType="node" func="pos" op="equ" val="6">
          <dgm:layoutNode name="parTx6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77">
            <dgm:if name="Name178" axis="ch" ptType="node" func="cnt" op="gte" val="1">
              <dgm:layoutNode name="spPre6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6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6" refType="w" fact="0.77"/>
                  <dgm:constr type="w" for="ch" forName="top6" refType="w" refFor="ch" refForName="txAndLines6" fact="0.78"/>
                </dgm:constrLst>
                <dgm:forEach name="Name179" axis="ch">
                  <dgm:forEach name="Name180" axis="self" ptType="parTrans">
                    <dgm:layoutNode name="Name181" styleLbl="parChTrans1D1">
                      <dgm:choose name="Name182">
                        <dgm:if name="Name183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6"/>
                          </dgm:alg>
                        </dgm:if>
                        <dgm:else name="Name184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6"/>
                            <dgm:param type="dstNode" val="anchor6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85" axis="self" ptType="node">
                    <dgm:choose name="Name186">
                      <dgm:if name="Name187" axis="par ch" ptType="node node" func="cnt" op="equ" val="1">
                        <dgm:layoutNode name="top6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88"/>
                    </dgm:choose>
                    <dgm:layoutNode name="txAndLines6">
                      <dgm:choose name="Name189">
                        <dgm:if name="Name190" func="var" arg="dir" op="equ" val="norm">
                          <dgm:alg type="lin"/>
                        </dgm:if>
                        <dgm:else name="Name191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92">
                        <dgm:if name="Name193" axis="root ch" ptType="all node" func="cnt" op="gte" val="7">
                          <dgm:constrLst>
                            <dgm:constr type="w" for="ch" forName="anchor6" refType="w"/>
                            <dgm:constr type="w" for="ch" forName="backup6" refType="w" fact="-1"/>
                            <dgm:constr type="w" for="ch" forName="preLine6" refType="w" fact="0.11"/>
                            <dgm:constr type="w" for="ch" forName="desTx6" refType="w" fact="0.78"/>
                            <dgm:constr type="w" for="ch" forName="postLine6" refType="w" fact="0.11"/>
                          </dgm:constrLst>
                        </dgm:if>
                        <dgm:else name="Name194">
                          <dgm:constrLst>
                            <dgm:constr type="w" for="ch" forName="anchor6" refType="w" fact="0.89"/>
                            <dgm:constr type="w" for="ch" forName="backup6" refType="w" fact="-0.89"/>
                            <dgm:constr type="w" for="ch" forName="preLine6" refType="w" fact="0.11"/>
                            <dgm:constr type="w" for="ch" forName="desTx6" refType="w" fact="0.78"/>
                          </dgm:constrLst>
                        </dgm:else>
                      </dgm:choose>
                      <dgm:layoutNode name="anchor6" moveWith="desTx6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6" moveWith="desTx6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6" styleLbl="parChTrans1D1" moveWith="desTx6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6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95">
                        <dgm:if name="Name196" axis="root ch" ptType="all node" func="cnt" op="gte" val="7">
                          <dgm:layoutNode name="postLine6" styleLbl="parChTrans1D1" moveWith="desTx6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97"/>
                      </dgm:choose>
                    </dgm:layoutNode>
                  </dgm:forEach>
                  <dgm:choose name="Name198">
                    <dgm:if name="Name199" axis="root ch" ptType="all node" func="cnt" op="gte" val="7">
                      <dgm:forEach name="Name200" axis="self" ptType="parTrans">
                        <dgm:layoutNode name="Name201" styleLbl="parChTrans1D1">
                          <dgm:choose name="Name202">
                            <dgm:if name="Name203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7"/>
                                <dgm:param type="endSty" val="noArr"/>
                                <dgm:param type="dstNode" val="anchor6"/>
                              </dgm:alg>
                            </dgm:if>
                            <dgm:else name="Name204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7"/>
                                <dgm:param type="dstNode" val="anchor6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205"/>
                  </dgm:choose>
                </dgm:forEach>
              </dgm:layoutNode>
              <dgm:choose name="Name206">
                <dgm:if name="Name207" axis="root ch" ptType="all node" func="cnt" op="gte" val="7">
                  <dgm:layoutNode name="spPost6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208"/>
              </dgm:choose>
            </dgm:if>
            <dgm:else name="Name209"/>
          </dgm:choose>
        </dgm:if>
        <dgm:if name="Name210" axis="self" ptType="node" func="pos" op="equ" val="7">
          <dgm:layoutNode name="parTx7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211">
            <dgm:if name="Name212" axis="ch" ptType="node" func="cnt" op="gte" val="1">
              <dgm:layoutNode name="spPre7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7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7" refType="w" fact="0.77"/>
                  <dgm:constr type="w" for="ch" forName="top7" refType="w" refFor="ch" refForName="txAndLines7" fact="0.78"/>
                </dgm:constrLst>
                <dgm:forEach name="Name213" axis="ch">
                  <dgm:forEach name="Name214" axis="self" ptType="parTrans">
                    <dgm:layoutNode name="Name215" styleLbl="parChTrans1D1">
                      <dgm:choose name="Name216">
                        <dgm:if name="Name217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7"/>
                          </dgm:alg>
                        </dgm:if>
                        <dgm:else name="Name218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7"/>
                            <dgm:param type="dstNode" val="anchor7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219" axis="self" ptType="node">
                    <dgm:choose name="Name220">
                      <dgm:if name="Name221" axis="par ch" ptType="node node" func="cnt" op="equ" val="1">
                        <dgm:layoutNode name="top7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222"/>
                    </dgm:choose>
                    <dgm:layoutNode name="txAndLines7">
                      <dgm:choose name="Name223">
                        <dgm:if name="Name224" func="var" arg="dir" op="equ" val="norm">
                          <dgm:alg type="lin"/>
                        </dgm:if>
                        <dgm:else name="Name225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>
                        <dgm:constr type="w" for="ch" forName="anchor7" refType="w" fact="0.89"/>
                        <dgm:constr type="w" for="ch" forName="backup7" refType="w" fact="-0.89"/>
                        <dgm:constr type="w" for="ch" forName="preLine7" refType="w" fact="0.11"/>
                        <dgm:constr type="w" for="ch" forName="desTx7" refType="w" fact="0.78"/>
                      </dgm:constrLst>
                      <dgm:layoutNode name="anchor7" moveWith="desTx7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7" moveWith="desTx7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7" styleLbl="parChTrans1D1" moveWith="desTx7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7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</dgm:layoutNode>
                  </dgm:forEach>
                </dgm:forEach>
              </dgm:layoutNode>
            </dgm:if>
            <dgm:else name="Name226"/>
          </dgm:choose>
        </dgm:if>
        <dgm:else name="Name227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9/3/layout/SubStepProcess">
  <dgm:title val=""/>
  <dgm:desc val=""/>
  <dgm:catLst>
    <dgm:cat type="process" pri="1225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61" srcId="1" destId="11" srcOrd="0" destOrd="0"/>
        <dgm:cxn modelId="62" srcId="1" destId="12" srcOrd="1" destOrd="0"/>
        <dgm:cxn modelId="7" srcId="0" destId="2" srcOrd="0" destOrd="0"/>
        <dgm:cxn modelId="8" srcId="0" destId="3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</dgm:ptLst>
      <dgm:cxnLst>
        <dgm:cxn modelId="4" srcId="0" destId="1" srcOrd="0" destOrd="0"/>
        <dgm:cxn modelId="41" srcId="1" destId="11" srcOrd="0" destOrd="0"/>
        <dgm:cxn modelId="42" srcId="1" destId="12" srcOrd="1" destOrd="0"/>
        <dgm:cxn modelId="5" srcId="0" destId="2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8" srcId="0" destId="1" srcOrd="0" destOrd="0"/>
        <dgm:cxn modelId="81" srcId="1" destId="11" srcOrd="0" destOrd="0"/>
        <dgm:cxn modelId="82" srcId="1" destId="12" srcOrd="1" destOrd="0"/>
        <dgm:cxn modelId="9" srcId="0" destId="2" srcOrd="0" destOrd="0"/>
        <dgm:cxn modelId="10" srcId="0" destId="3" srcOrd="0" destOrd="0"/>
        <dgm:cxn modelId="11" srcId="0" destId="4" srcOrd="0" destOrd="0"/>
      </dgm:cxnLst>
      <dgm:bg/>
      <dgm:whole/>
    </dgm:dataModel>
  </dgm:clrData>
  <dgm:layoutNode name="Name0">
    <dgm:varLst>
      <dgm:chMax val="7"/>
      <dgm:dir/>
      <dgm:animOne val="branch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Tx1" refType="w"/>
      <dgm:constr type="w" for="ch" forName="chLin1" refType="w" refFor="ch" refForName="parTx1" fact="1.38"/>
      <dgm:constr type="h" for="ch" forName="chLin1" refType="h"/>
      <dgm:constr type="w" for="ch" forName="spPre1" refType="w" fact="0.27"/>
      <dgm:constr type="w" for="ch" forName="spPost1" refType="w" fact="0.27"/>
      <dgm:constr type="h" for="ch" forName="spPre1" refType="h"/>
      <dgm:constr type="h" for="ch" forName="spPost1" refType="h"/>
      <dgm:constr type="primFontSz" for="ch" forName="parTx1" val="65"/>
      <dgm:constr type="primFontSz" for="des" forName="desTx1" refType="primFontSz" refFor="ch" refForName="parTx1" fact="0.78"/>
      <dgm:constr type="primFontSz" for="des" forName="desTx1" op="equ"/>
      <dgm:constr type="w" for="ch" forName="parTx2" refType="w"/>
      <dgm:constr type="w" for="ch" forName="chLin2" refType="w" refFor="ch" refForName="parTx2" fact="1.38"/>
      <dgm:constr type="h" for="ch" forName="chLin2" refType="h"/>
      <dgm:constr type="w" for="ch" forName="spPre2" refType="w" fact="0.54"/>
      <dgm:constr type="w" for="ch" forName="spPost2" refType="w" fact="0.54"/>
      <dgm:constr type="h" for="ch" forName="spPre2" refType="h"/>
      <dgm:constr type="h" for="ch" forName="spPost2" refType="h"/>
      <dgm:constr type="primFontSz" for="ch" forName="parTx2" refType="primFontSz" refFor="ch" refForName="parTx1" op="equ"/>
      <dgm:constr type="primFontSz" for="des" forName="desTx2" refType="primFontSz" refFor="des" refForName="desTx1" op="equ"/>
      <dgm:constr type="w" for="ch" forName="parTx3" refType="w"/>
      <dgm:constr type="w" for="ch" forName="chLin3" refType="w" refFor="ch" refForName="parTx3" fact="1.38"/>
      <dgm:constr type="h" for="ch" forName="chLin3" refType="h"/>
      <dgm:constr type="w" for="ch" forName="spPre3" refType="w" fact="0.54"/>
      <dgm:constr type="w" for="ch" forName="spPost3" refType="w" fact="0.54"/>
      <dgm:constr type="h" for="ch" forName="spPre3" refType="h"/>
      <dgm:constr type="h" for="ch" forName="spPost3" refType="h"/>
      <dgm:constr type="primFontSz" for="ch" forName="parTx3" refType="primFontSz" refFor="ch" refForName="parTx1" op="equ"/>
      <dgm:constr type="primFontSz" for="des" forName="desTx3" refType="primFontSz" refFor="des" refForName="desTx1" op="equ"/>
      <dgm:constr type="w" for="ch" forName="parTx4" refType="w"/>
      <dgm:constr type="w" for="ch" forName="chLin4" refType="w" refFor="ch" refForName="parTx4" fact="1.38"/>
      <dgm:constr type="h" for="ch" forName="chLin4" refType="h"/>
      <dgm:constr type="w" for="ch" forName="spPre4" refType="w" fact="0.54"/>
      <dgm:constr type="w" for="ch" forName="spPost4" refType="w" fact="0.54"/>
      <dgm:constr type="h" for="ch" forName="spPre4" refType="h"/>
      <dgm:constr type="h" for="ch" forName="spPost4" refType="h"/>
      <dgm:constr type="primFontSz" for="ch" forName="parTx4" refType="primFontSz" refFor="ch" refForName="parTx1" op="equ"/>
      <dgm:constr type="primFontSz" for="des" forName="desTx4" refType="primFontSz" refFor="des" refForName="desTx1" op="equ"/>
      <dgm:constr type="w" for="ch" forName="parTx5" refType="w"/>
      <dgm:constr type="w" for="ch" forName="chLin5" refType="w" refFor="ch" refForName="parTx5" fact="1.38"/>
      <dgm:constr type="h" for="ch" forName="chLin5" refType="h"/>
      <dgm:constr type="w" for="ch" forName="spPre5" refType="w" fact="0.54"/>
      <dgm:constr type="w" for="ch" forName="spPost5" refType="w" fact="0.54"/>
      <dgm:constr type="h" for="ch" forName="spPre5" refType="h"/>
      <dgm:constr type="h" for="ch" forName="spPost5" refType="h"/>
      <dgm:constr type="primFontSz" for="ch" forName="parTx5" refType="primFontSz" refFor="ch" refForName="parTx1" op="equ"/>
      <dgm:constr type="primFontSz" for="des" forName="desTx5" refType="primFontSz" refFor="des" refForName="desTx1" op="equ"/>
      <dgm:constr type="w" for="ch" forName="parTx6" refType="w"/>
      <dgm:constr type="w" for="ch" forName="chLin6" refType="w" refFor="ch" refForName="parTx6" fact="1.38"/>
      <dgm:constr type="h" for="ch" forName="chLin6" refType="h"/>
      <dgm:constr type="w" for="ch" forName="spPre6" refType="w" fact="0.54"/>
      <dgm:constr type="w" for="ch" forName="spPost6" refType="w" fact="0.54"/>
      <dgm:constr type="h" for="ch" forName="spPre6" refType="h"/>
      <dgm:constr type="h" for="ch" forName="spPost6" refType="h"/>
      <dgm:constr type="primFontSz" for="ch" forName="parTx6" refType="primFontSz" refFor="ch" refForName="parTx1" op="equ"/>
      <dgm:constr type="primFontSz" for="des" forName="desTx6" refType="primFontSz" refFor="des" refForName="desTx1" op="equ"/>
      <dgm:constr type="w" for="ch" forName="parTx7" refType="w"/>
      <dgm:constr type="w" for="ch" forName="chLin7" refType="w" refFor="ch" refForName="parTx7" fact="1.38"/>
      <dgm:constr type="h" for="ch" forName="chLin7" refType="h"/>
      <dgm:constr type="w" for="ch" forName="spPre7" refType="w" fact="0.54"/>
      <dgm:constr type="w" for="ch" forName="spPost7" refType="w" fact="0.54"/>
      <dgm:constr type="h" for="ch" forName="spPre7" refType="h"/>
      <dgm:constr type="h" for="ch" forName="spPost7" refType="h"/>
      <dgm:constr type="primFontSz" for="ch" forName="parTx7" refType="primFontSz" refFor="ch" refForName="parTx1" op="equ"/>
      <dgm:constr type="primFontSz" for="des" forName="desTx7" refType="primFontSz" refFor="des" refForName="desTx1" op="equ"/>
    </dgm:constrLst>
    <dgm:forEach name="Name4" axis="ch" ptType="node">
      <dgm:choose name="Name5">
        <dgm:if name="Name6" axis="self" ptType="node" func="pos" op="equ" val="1">
          <dgm:layoutNode name="parTx1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7">
            <dgm:if name="Name8" axis="ch" ptType="node" func="cnt" op="gte" val="1">
              <dgm:layoutNode name="spPre1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1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1" refType="w" fact="0.77"/>
                  <dgm:constr type="w" for="ch" forName="top1" refType="w" refFor="ch" refForName="txAndLines1" fact="0.78"/>
                </dgm:constrLst>
                <dgm:forEach name="Name9" axis="ch">
                  <dgm:forEach name="Name10" axis="self" ptType="parTrans">
                    <dgm:layoutNode name="Name11" styleLbl="parChTrans1D1">
                      <dgm:choose name="Name12">
                        <dgm:if name="Name13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1"/>
                          </dgm:alg>
                        </dgm:if>
                        <dgm:else name="Name14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1"/>
                            <dgm:param type="dstNode" val="anchor1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5" axis="self" ptType="node">
                    <dgm:choose name="Name16">
                      <dgm:if name="Name17" axis="par ch" ptType="node node" func="cnt" op="equ" val="1">
                        <dgm:layoutNode name="top1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8"/>
                    </dgm:choose>
                    <dgm:layoutNode name="txAndLines1">
                      <dgm:choose name="Name19">
                        <dgm:if name="Name20" func="var" arg="dir" op="equ" val="norm">
                          <dgm:alg type="lin"/>
                        </dgm:if>
                        <dgm:else name="Name21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22">
                        <dgm:if name="Name23" axis="root ch" ptType="all node" func="cnt" op="gte" val="2">
                          <dgm:constrLst>
                            <dgm:constr type="w" for="ch" forName="anchor1" refType="w"/>
                            <dgm:constr type="w" for="ch" forName="backup1" refType="w" fact="-1"/>
                            <dgm:constr type="w" for="ch" forName="preLine1" refType="w" fact="0.11"/>
                            <dgm:constr type="w" for="ch" forName="desTx1" refType="w" fact="0.78"/>
                            <dgm:constr type="w" for="ch" forName="postLine1" refType="w" fact="0.11"/>
                          </dgm:constrLst>
                        </dgm:if>
                        <dgm:else name="Name24">
                          <dgm:constrLst>
                            <dgm:constr type="w" for="ch" forName="anchor1" refType="w" fact="0.89"/>
                            <dgm:constr type="w" for="ch" forName="backup1" refType="w" fact="-0.89"/>
                            <dgm:constr type="w" for="ch" forName="preLine1" refType="w" fact="0.11"/>
                            <dgm:constr type="w" for="ch" forName="desTx1" refType="w" fact="0.78"/>
                          </dgm:constrLst>
                        </dgm:else>
                      </dgm:choose>
                      <dgm:layoutNode name="anchor1" moveWith="desTx1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1" moveWith="desTx1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1" styleLbl="parChTrans1D1" moveWith="desTx1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1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25">
                        <dgm:if name="Name26" axis="root ch" ptType="all node" func="cnt" op="gte" val="2">
                          <dgm:layoutNode name="postLine1" styleLbl="parChTrans1D1" moveWith="desTx1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27"/>
                      </dgm:choose>
                    </dgm:layoutNode>
                  </dgm:forEach>
                  <dgm:choose name="Name28">
                    <dgm:if name="Name29" axis="root ch" ptType="all node" func="cnt" op="gte" val="2">
                      <dgm:forEach name="Name30" axis="self" ptType="parTrans">
                        <dgm:layoutNode name="Name31" styleLbl="parChTrans1D1">
                          <dgm:choose name="Name32">
                            <dgm:if name="Name33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2"/>
                                <dgm:param type="endSty" val="noArr"/>
                                <dgm:param type="dstNode" val="anchor1"/>
                              </dgm:alg>
                            </dgm:if>
                            <dgm:else name="Name34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2"/>
                                <dgm:param type="dstNode" val="anchor1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35"/>
                  </dgm:choose>
                </dgm:forEach>
              </dgm:layoutNode>
              <dgm:choose name="Name36">
                <dgm:if name="Name37" axis="root ch" ptType="all node" func="cnt" op="gte" val="2">
                  <dgm:layoutNode name="spPost1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38"/>
              </dgm:choose>
            </dgm:if>
            <dgm:else name="Name39"/>
          </dgm:choose>
        </dgm:if>
        <dgm:if name="Name40" axis="self" ptType="node" func="pos" op="equ" val="2">
          <dgm:layoutNode name="parTx2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41">
            <dgm:if name="Name42" axis="ch" ptType="node" func="cnt" op="gte" val="1">
              <dgm:layoutNode name="spPre2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2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2" refType="w" fact="0.77"/>
                  <dgm:constr type="w" for="ch" forName="top2" refType="w" refFor="ch" refForName="txAndLines2" fact="0.78"/>
                </dgm:constrLst>
                <dgm:forEach name="Name43" axis="ch">
                  <dgm:forEach name="Name44" axis="self" ptType="parTrans">
                    <dgm:layoutNode name="Name45" styleLbl="parChTrans1D1">
                      <dgm:choose name="Name46">
                        <dgm:if name="Name47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2"/>
                          </dgm:alg>
                        </dgm:if>
                        <dgm:else name="Name48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2"/>
                            <dgm:param type="dstNode" val="anchor2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49" axis="self" ptType="node">
                    <dgm:choose name="Name50">
                      <dgm:if name="Name51" axis="par ch" ptType="node node" func="cnt" op="equ" val="1">
                        <dgm:layoutNode name="top2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52"/>
                    </dgm:choose>
                    <dgm:layoutNode name="txAndLines2">
                      <dgm:choose name="Name53">
                        <dgm:if name="Name54" func="var" arg="dir" op="equ" val="norm">
                          <dgm:alg type="lin"/>
                        </dgm:if>
                        <dgm:else name="Name55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56">
                        <dgm:if name="Name57" axis="root ch" ptType="all node" func="cnt" op="gte" val="3">
                          <dgm:constrLst>
                            <dgm:constr type="w" for="ch" forName="anchor2" refType="w"/>
                            <dgm:constr type="w" for="ch" forName="backup2" refType="w" fact="-1"/>
                            <dgm:constr type="w" for="ch" forName="preLine2" refType="w" fact="0.11"/>
                            <dgm:constr type="w" for="ch" forName="desTx2" refType="w" fact="0.78"/>
                            <dgm:constr type="w" for="ch" forName="postLine2" refType="w" fact="0.11"/>
                          </dgm:constrLst>
                        </dgm:if>
                        <dgm:else name="Name58">
                          <dgm:constrLst>
                            <dgm:constr type="w" for="ch" forName="anchor2" refType="w" fact="0.89"/>
                            <dgm:constr type="w" for="ch" forName="backup2" refType="w" fact="-0.89"/>
                            <dgm:constr type="w" for="ch" forName="preLine2" refType="w" fact="0.11"/>
                            <dgm:constr type="w" for="ch" forName="desTx2" refType="w" fact="0.78"/>
                          </dgm:constrLst>
                        </dgm:else>
                      </dgm:choose>
                      <dgm:layoutNode name="anchor2" moveWith="desTx2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2" moveWith="desTx2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2" styleLbl="parChTrans1D1" moveWith="desTx2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2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59">
                        <dgm:if name="Name60" axis="root ch" ptType="all node" func="cnt" op="gte" val="3">
                          <dgm:layoutNode name="postLine2" styleLbl="parChTrans1D1" moveWith="desTx2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61"/>
                      </dgm:choose>
                    </dgm:layoutNode>
                  </dgm:forEach>
                  <dgm:choose name="Name62">
                    <dgm:if name="Name63" axis="root ch" ptType="all node" func="cnt" op="gte" val="3">
                      <dgm:forEach name="Name64" axis="self" ptType="parTrans">
                        <dgm:layoutNode name="Name65" styleLbl="parChTrans1D1">
                          <dgm:choose name="Name66">
                            <dgm:if name="Name67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3"/>
                                <dgm:param type="endSty" val="noArr"/>
                                <dgm:param type="dstNode" val="anchor2"/>
                              </dgm:alg>
                            </dgm:if>
                            <dgm:else name="Name68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3"/>
                                <dgm:param type="dstNode" val="anchor2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69"/>
                  </dgm:choose>
                </dgm:forEach>
              </dgm:layoutNode>
              <dgm:choose name="Name70">
                <dgm:if name="Name71" axis="root ch" ptType="all node" func="cnt" op="gte" val="3">
                  <dgm:layoutNode name="spPost2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72"/>
              </dgm:choose>
            </dgm:if>
            <dgm:else name="Name73"/>
          </dgm:choose>
        </dgm:if>
        <dgm:if name="Name74" axis="self" ptType="node" func="pos" op="equ" val="3">
          <dgm:layoutNode name="parTx3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75">
            <dgm:if name="Name76" axis="ch" ptType="node" func="cnt" op="gte" val="1">
              <dgm:layoutNode name="spPre3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3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3" refType="w" fact="0.77"/>
                  <dgm:constr type="w" for="ch" forName="top3" refType="w" refFor="ch" refForName="txAndLines3" fact="0.78"/>
                </dgm:constrLst>
                <dgm:forEach name="Name77" axis="ch">
                  <dgm:forEach name="Name78" axis="self" ptType="parTrans">
                    <dgm:layoutNode name="Name79" styleLbl="parChTrans1D1">
                      <dgm:choose name="Name80">
                        <dgm:if name="Name81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3"/>
                          </dgm:alg>
                        </dgm:if>
                        <dgm:else name="Name82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3"/>
                            <dgm:param type="dstNode" val="anchor3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83" axis="self" ptType="node">
                    <dgm:choose name="Name84">
                      <dgm:if name="Name85" axis="par ch" ptType="node node" func="cnt" op="equ" val="1">
                        <dgm:layoutNode name="top3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86"/>
                    </dgm:choose>
                    <dgm:layoutNode name="txAndLines3">
                      <dgm:choose name="Name87">
                        <dgm:if name="Name88" func="var" arg="dir" op="equ" val="norm">
                          <dgm:alg type="lin"/>
                        </dgm:if>
                        <dgm:else name="Name89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90">
                        <dgm:if name="Name91" axis="root ch" ptType="all node" func="cnt" op="gte" val="4">
                          <dgm:constrLst>
                            <dgm:constr type="w" for="ch" forName="anchor3" refType="w"/>
                            <dgm:constr type="w" for="ch" forName="backup3" refType="w" fact="-1"/>
                            <dgm:constr type="w" for="ch" forName="preLine3" refType="w" fact="0.11"/>
                            <dgm:constr type="w" for="ch" forName="desTx3" refType="w" fact="0.78"/>
                            <dgm:constr type="w" for="ch" forName="postLine3" refType="w" fact="0.11"/>
                          </dgm:constrLst>
                        </dgm:if>
                        <dgm:else name="Name92">
                          <dgm:constrLst>
                            <dgm:constr type="w" for="ch" forName="anchor3" refType="w" fact="0.89"/>
                            <dgm:constr type="w" for="ch" forName="backup3" refType="w" fact="-0.89"/>
                            <dgm:constr type="w" for="ch" forName="preLine3" refType="w" fact="0.11"/>
                            <dgm:constr type="w" for="ch" forName="desTx3" refType="w" fact="0.78"/>
                          </dgm:constrLst>
                        </dgm:else>
                      </dgm:choose>
                      <dgm:layoutNode name="anchor3" moveWith="desTx3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3" moveWith="desTx3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3" styleLbl="parChTrans1D1" moveWith="desTx3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3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93">
                        <dgm:if name="Name94" axis="root ch" ptType="all node" func="cnt" op="gte" val="4">
                          <dgm:layoutNode name="postLine3" styleLbl="parChTrans1D1" moveWith="desTx3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95"/>
                      </dgm:choose>
                    </dgm:layoutNode>
                  </dgm:forEach>
                  <dgm:choose name="Name96">
                    <dgm:if name="Name97" axis="root ch" ptType="all node" func="cnt" op="gte" val="4">
                      <dgm:forEach name="Name98" axis="self" ptType="parTrans">
                        <dgm:layoutNode name="Name99" styleLbl="parChTrans1D1">
                          <dgm:choose name="Name100">
                            <dgm:if name="Name101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4"/>
                                <dgm:param type="endSty" val="noArr"/>
                                <dgm:param type="dstNode" val="anchor3"/>
                              </dgm:alg>
                            </dgm:if>
                            <dgm:else name="Name102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4"/>
                                <dgm:param type="dstNode" val="anchor3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03"/>
                  </dgm:choose>
                </dgm:forEach>
              </dgm:layoutNode>
              <dgm:choose name="Name104">
                <dgm:if name="Name105" axis="root ch" ptType="all node" func="cnt" op="gte" val="4">
                  <dgm:layoutNode name="spPost3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06"/>
              </dgm:choose>
            </dgm:if>
            <dgm:else name="Name107"/>
          </dgm:choose>
        </dgm:if>
        <dgm:if name="Name108" axis="self" ptType="node" func="pos" op="equ" val="4">
          <dgm:layoutNode name="parTx4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09">
            <dgm:if name="Name110" axis="ch" ptType="node" func="cnt" op="gte" val="1">
              <dgm:layoutNode name="spPre4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4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4" refType="w" fact="0.77"/>
                  <dgm:constr type="w" for="ch" forName="top4" refType="w" refFor="ch" refForName="txAndLines4" fact="0.78"/>
                </dgm:constrLst>
                <dgm:forEach name="Name111" axis="ch">
                  <dgm:forEach name="Name112" axis="self" ptType="parTrans">
                    <dgm:layoutNode name="Name113" styleLbl="parChTrans1D1">
                      <dgm:choose name="Name114">
                        <dgm:if name="Name115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4"/>
                          </dgm:alg>
                        </dgm:if>
                        <dgm:else name="Name116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4"/>
                            <dgm:param type="dstNode" val="anchor4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17" axis="self" ptType="node">
                    <dgm:choose name="Name118">
                      <dgm:if name="Name119" axis="par ch" ptType="node node" func="cnt" op="equ" val="1">
                        <dgm:layoutNode name="top4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20"/>
                    </dgm:choose>
                    <dgm:layoutNode name="txAndLines4">
                      <dgm:choose name="Name121">
                        <dgm:if name="Name122" func="var" arg="dir" op="equ" val="norm">
                          <dgm:alg type="lin"/>
                        </dgm:if>
                        <dgm:else name="Name123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24">
                        <dgm:if name="Name125" axis="root ch" ptType="all node" func="cnt" op="gte" val="5">
                          <dgm:constrLst>
                            <dgm:constr type="w" for="ch" forName="anchor4" refType="w"/>
                            <dgm:constr type="w" for="ch" forName="backup4" refType="w" fact="-1"/>
                            <dgm:constr type="w" for="ch" forName="preLine4" refType="w" fact="0.11"/>
                            <dgm:constr type="w" for="ch" forName="desTx4" refType="w" fact="0.78"/>
                            <dgm:constr type="w" for="ch" forName="postLine4" refType="w" fact="0.11"/>
                          </dgm:constrLst>
                        </dgm:if>
                        <dgm:else name="Name126">
                          <dgm:constrLst>
                            <dgm:constr type="w" for="ch" forName="anchor4" refType="w" fact="0.89"/>
                            <dgm:constr type="w" for="ch" forName="backup4" refType="w" fact="-0.89"/>
                            <dgm:constr type="w" for="ch" forName="preLine4" refType="w" fact="0.11"/>
                            <dgm:constr type="w" for="ch" forName="desTx4" refType="w" fact="0.78"/>
                          </dgm:constrLst>
                        </dgm:else>
                      </dgm:choose>
                      <dgm:layoutNode name="anchor4" moveWith="desTx4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4" moveWith="desTx4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4" styleLbl="parChTrans1D1" moveWith="desTx4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4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27">
                        <dgm:if name="Name128" axis="root ch" ptType="all node" func="cnt" op="gte" val="5">
                          <dgm:layoutNode name="postLine4" styleLbl="parChTrans1D1" moveWith="desTx4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29"/>
                      </dgm:choose>
                    </dgm:layoutNode>
                  </dgm:forEach>
                  <dgm:choose name="Name130">
                    <dgm:if name="Name131" axis="root ch" ptType="all node" func="cnt" op="gte" val="5">
                      <dgm:forEach name="Name132" axis="self" ptType="parTrans">
                        <dgm:layoutNode name="Name133" styleLbl="parChTrans1D1">
                          <dgm:choose name="Name134">
                            <dgm:if name="Name135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5"/>
                                <dgm:param type="endSty" val="noArr"/>
                                <dgm:param type="dstNode" val="anchor4"/>
                              </dgm:alg>
                            </dgm:if>
                            <dgm:else name="Name136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5"/>
                                <dgm:param type="dstNode" val="anchor4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37"/>
                  </dgm:choose>
                </dgm:forEach>
              </dgm:layoutNode>
              <dgm:choose name="Name138">
                <dgm:if name="Name139" axis="root ch" ptType="all node" func="cnt" op="gte" val="5">
                  <dgm:layoutNode name="spPost4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40"/>
              </dgm:choose>
            </dgm:if>
            <dgm:else name="Name141"/>
          </dgm:choose>
        </dgm:if>
        <dgm:if name="Name142" axis="self" ptType="node" func="pos" op="equ" val="5">
          <dgm:layoutNode name="parTx5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43">
            <dgm:if name="Name144" axis="ch" ptType="node" func="cnt" op="gte" val="1">
              <dgm:layoutNode name="spPre5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5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5" refType="w" fact="0.77"/>
                  <dgm:constr type="w" for="ch" forName="top5" refType="w" refFor="ch" refForName="txAndLines5" fact="0.78"/>
                </dgm:constrLst>
                <dgm:forEach name="Name145" axis="ch">
                  <dgm:forEach name="Name146" axis="self" ptType="parTrans">
                    <dgm:layoutNode name="Name147" styleLbl="parChTrans1D1">
                      <dgm:choose name="Name148">
                        <dgm:if name="Name149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5"/>
                          </dgm:alg>
                        </dgm:if>
                        <dgm:else name="Name150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5"/>
                            <dgm:param type="dstNode" val="anchor5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51" axis="self" ptType="node">
                    <dgm:choose name="Name152">
                      <dgm:if name="Name153" axis="par ch" ptType="node node" func="cnt" op="equ" val="1">
                        <dgm:layoutNode name="top5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54"/>
                    </dgm:choose>
                    <dgm:layoutNode name="txAndLines5">
                      <dgm:choose name="Name155">
                        <dgm:if name="Name156" func="var" arg="dir" op="equ" val="norm">
                          <dgm:alg type="lin"/>
                        </dgm:if>
                        <dgm:else name="Name157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58">
                        <dgm:if name="Name159" axis="root ch" ptType="all node" func="cnt" op="gte" val="6">
                          <dgm:constrLst>
                            <dgm:constr type="w" for="ch" forName="anchor5" refType="w"/>
                            <dgm:constr type="w" for="ch" forName="backup5" refType="w" fact="-1"/>
                            <dgm:constr type="w" for="ch" forName="preLine5" refType="w" fact="0.11"/>
                            <dgm:constr type="w" for="ch" forName="desTx5" refType="w" fact="0.78"/>
                            <dgm:constr type="w" for="ch" forName="postLine5" refType="w" fact="0.11"/>
                          </dgm:constrLst>
                        </dgm:if>
                        <dgm:else name="Name160">
                          <dgm:constrLst>
                            <dgm:constr type="w" for="ch" forName="anchor5" refType="w" fact="0.89"/>
                            <dgm:constr type="w" for="ch" forName="backup5" refType="w" fact="-0.89"/>
                            <dgm:constr type="w" for="ch" forName="preLine5" refType="w" fact="0.11"/>
                            <dgm:constr type="w" for="ch" forName="desTx5" refType="w" fact="0.78"/>
                          </dgm:constrLst>
                        </dgm:else>
                      </dgm:choose>
                      <dgm:layoutNode name="anchor5" moveWith="desTx5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5" moveWith="desTx5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5" styleLbl="parChTrans1D1" moveWith="desTx5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5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61">
                        <dgm:if name="Name162" axis="root ch" ptType="all node" func="cnt" op="gte" val="6">
                          <dgm:layoutNode name="postLine5" styleLbl="parChTrans1D1" moveWith="desTx5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63"/>
                      </dgm:choose>
                    </dgm:layoutNode>
                  </dgm:forEach>
                  <dgm:choose name="Name164">
                    <dgm:if name="Name165" axis="root ch" ptType="all node" func="cnt" op="gte" val="6">
                      <dgm:forEach name="Name166" axis="self" ptType="parTrans">
                        <dgm:layoutNode name="Name167" styleLbl="parChTrans1D1">
                          <dgm:choose name="Name168">
                            <dgm:if name="Name169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6"/>
                                <dgm:param type="endSty" val="noArr"/>
                                <dgm:param type="dstNode" val="anchor5"/>
                              </dgm:alg>
                            </dgm:if>
                            <dgm:else name="Name170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6"/>
                                <dgm:param type="dstNode" val="anchor5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71"/>
                  </dgm:choose>
                </dgm:forEach>
              </dgm:layoutNode>
              <dgm:choose name="Name172">
                <dgm:if name="Name173" axis="root ch" ptType="all node" func="cnt" op="gte" val="6">
                  <dgm:layoutNode name="spPost5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74"/>
              </dgm:choose>
            </dgm:if>
            <dgm:else name="Name175"/>
          </dgm:choose>
        </dgm:if>
        <dgm:if name="Name176" axis="self" ptType="node" func="pos" op="equ" val="6">
          <dgm:layoutNode name="parTx6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77">
            <dgm:if name="Name178" axis="ch" ptType="node" func="cnt" op="gte" val="1">
              <dgm:layoutNode name="spPre6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6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6" refType="w" fact="0.77"/>
                  <dgm:constr type="w" for="ch" forName="top6" refType="w" refFor="ch" refForName="txAndLines6" fact="0.78"/>
                </dgm:constrLst>
                <dgm:forEach name="Name179" axis="ch">
                  <dgm:forEach name="Name180" axis="self" ptType="parTrans">
                    <dgm:layoutNode name="Name181" styleLbl="parChTrans1D1">
                      <dgm:choose name="Name182">
                        <dgm:if name="Name183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6"/>
                          </dgm:alg>
                        </dgm:if>
                        <dgm:else name="Name184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6"/>
                            <dgm:param type="dstNode" val="anchor6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85" axis="self" ptType="node">
                    <dgm:choose name="Name186">
                      <dgm:if name="Name187" axis="par ch" ptType="node node" func="cnt" op="equ" val="1">
                        <dgm:layoutNode name="top6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88"/>
                    </dgm:choose>
                    <dgm:layoutNode name="txAndLines6">
                      <dgm:choose name="Name189">
                        <dgm:if name="Name190" func="var" arg="dir" op="equ" val="norm">
                          <dgm:alg type="lin"/>
                        </dgm:if>
                        <dgm:else name="Name191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92">
                        <dgm:if name="Name193" axis="root ch" ptType="all node" func="cnt" op="gte" val="7">
                          <dgm:constrLst>
                            <dgm:constr type="w" for="ch" forName="anchor6" refType="w"/>
                            <dgm:constr type="w" for="ch" forName="backup6" refType="w" fact="-1"/>
                            <dgm:constr type="w" for="ch" forName="preLine6" refType="w" fact="0.11"/>
                            <dgm:constr type="w" for="ch" forName="desTx6" refType="w" fact="0.78"/>
                            <dgm:constr type="w" for="ch" forName="postLine6" refType="w" fact="0.11"/>
                          </dgm:constrLst>
                        </dgm:if>
                        <dgm:else name="Name194">
                          <dgm:constrLst>
                            <dgm:constr type="w" for="ch" forName="anchor6" refType="w" fact="0.89"/>
                            <dgm:constr type="w" for="ch" forName="backup6" refType="w" fact="-0.89"/>
                            <dgm:constr type="w" for="ch" forName="preLine6" refType="w" fact="0.11"/>
                            <dgm:constr type="w" for="ch" forName="desTx6" refType="w" fact="0.78"/>
                          </dgm:constrLst>
                        </dgm:else>
                      </dgm:choose>
                      <dgm:layoutNode name="anchor6" moveWith="desTx6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6" moveWith="desTx6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6" styleLbl="parChTrans1D1" moveWith="desTx6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6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95">
                        <dgm:if name="Name196" axis="root ch" ptType="all node" func="cnt" op="gte" val="7">
                          <dgm:layoutNode name="postLine6" styleLbl="parChTrans1D1" moveWith="desTx6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97"/>
                      </dgm:choose>
                    </dgm:layoutNode>
                  </dgm:forEach>
                  <dgm:choose name="Name198">
                    <dgm:if name="Name199" axis="root ch" ptType="all node" func="cnt" op="gte" val="7">
                      <dgm:forEach name="Name200" axis="self" ptType="parTrans">
                        <dgm:layoutNode name="Name201" styleLbl="parChTrans1D1">
                          <dgm:choose name="Name202">
                            <dgm:if name="Name203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7"/>
                                <dgm:param type="endSty" val="noArr"/>
                                <dgm:param type="dstNode" val="anchor6"/>
                              </dgm:alg>
                            </dgm:if>
                            <dgm:else name="Name204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7"/>
                                <dgm:param type="dstNode" val="anchor6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205"/>
                  </dgm:choose>
                </dgm:forEach>
              </dgm:layoutNode>
              <dgm:choose name="Name206">
                <dgm:if name="Name207" axis="root ch" ptType="all node" func="cnt" op="gte" val="7">
                  <dgm:layoutNode name="spPost6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208"/>
              </dgm:choose>
            </dgm:if>
            <dgm:else name="Name209"/>
          </dgm:choose>
        </dgm:if>
        <dgm:if name="Name210" axis="self" ptType="node" func="pos" op="equ" val="7">
          <dgm:layoutNode name="parTx7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211">
            <dgm:if name="Name212" axis="ch" ptType="node" func="cnt" op="gte" val="1">
              <dgm:layoutNode name="spPre7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7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7" refType="w" fact="0.77"/>
                  <dgm:constr type="w" for="ch" forName="top7" refType="w" refFor="ch" refForName="txAndLines7" fact="0.78"/>
                </dgm:constrLst>
                <dgm:forEach name="Name213" axis="ch">
                  <dgm:forEach name="Name214" axis="self" ptType="parTrans">
                    <dgm:layoutNode name="Name215" styleLbl="parChTrans1D1">
                      <dgm:choose name="Name216">
                        <dgm:if name="Name217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7"/>
                          </dgm:alg>
                        </dgm:if>
                        <dgm:else name="Name218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7"/>
                            <dgm:param type="dstNode" val="anchor7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219" axis="self" ptType="node">
                    <dgm:choose name="Name220">
                      <dgm:if name="Name221" axis="par ch" ptType="node node" func="cnt" op="equ" val="1">
                        <dgm:layoutNode name="top7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222"/>
                    </dgm:choose>
                    <dgm:layoutNode name="txAndLines7">
                      <dgm:choose name="Name223">
                        <dgm:if name="Name224" func="var" arg="dir" op="equ" val="norm">
                          <dgm:alg type="lin"/>
                        </dgm:if>
                        <dgm:else name="Name225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>
                        <dgm:constr type="w" for="ch" forName="anchor7" refType="w" fact="0.89"/>
                        <dgm:constr type="w" for="ch" forName="backup7" refType="w" fact="-0.89"/>
                        <dgm:constr type="w" for="ch" forName="preLine7" refType="w" fact="0.11"/>
                        <dgm:constr type="w" for="ch" forName="desTx7" refType="w" fact="0.78"/>
                      </dgm:constrLst>
                      <dgm:layoutNode name="anchor7" moveWith="desTx7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7" moveWith="desTx7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7" styleLbl="parChTrans1D1" moveWith="desTx7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7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</dgm:layoutNode>
                  </dgm:forEach>
                </dgm:forEach>
              </dgm:layoutNode>
            </dgm:if>
            <dgm:else name="Name226"/>
          </dgm:choose>
        </dgm:if>
        <dgm:else name="Name22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../diagrams/layout2.xml"/><Relationship Id="rId13" Type="http://schemas.openxmlformats.org/officeDocument/2006/relationships/image" Target="../media/image2.jpeg"/><Relationship Id="rId3" Type="http://schemas.openxmlformats.org/officeDocument/2006/relationships/settings" Target="settings.xml"/><Relationship Id="rId7" Type="http://schemas.openxmlformats.org/officeDocument/2006/relationships/diagramData" Target="../diagrams/data2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../diagrams/drawing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diagramColors" Target="../diagrams/colors2.xml"/><Relationship Id="rId4" Type="http://schemas.openxmlformats.org/officeDocument/2006/relationships/webSettings" Target="webSettings.xml"/><Relationship Id="rId9" Type="http://schemas.openxmlformats.org/officeDocument/2006/relationships/diagramQuickStyle" Target="../diagrams/quickStyle2.xml"/><Relationship Id="rId14" Type="http://schemas.openxmlformats.org/officeDocument/2006/relationships/footer" Target="footer3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156828603454181A14A58A3091A3C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DF7E83-A7A4-4F59-BE92-0E5219AC8712}"/>
      </w:docPartPr>
      <w:docPartBody>
        <w:p w:rsidR="003309DB" w:rsidRDefault="003309DB">
          <w:pPr>
            <w:pStyle w:val="balk1"/>
          </w:pPr>
          <w:r>
            <w:t>Hemen Çalışmaya Başlayın</w:t>
          </w:r>
        </w:p>
        <w:p w:rsidR="003309DB" w:rsidRPr="00A62F1A" w:rsidRDefault="003309DB">
          <w:pPr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>Bu yer tutucu metni tıklattığınızda, yerine kendi metninizi koymak için yazmaya başlamanız yeterlidir. Ancak bunu henüz yapmayın!</w:t>
          </w:r>
        </w:p>
        <w:p w:rsidR="003309DB" w:rsidRPr="00A62F1A" w:rsidRDefault="003309DB">
          <w:pPr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>Bu yer tutucu, raporunuzu hızlı bir şekilde biçimlendirmenize ve grafik, diyagram veya içindekiler tablosu gibi diğer öğeleri eklemenize yardımcı olacak ipuçları içermektedir. Tüm bunların ne kadar kolay olduğunu görmek sizi şaşırtabilir.</w:t>
          </w:r>
        </w:p>
        <w:p w:rsidR="003309DB" w:rsidRDefault="003309DB">
          <w:pPr>
            <w:pStyle w:val="balk1"/>
          </w:pPr>
          <w:bookmarkStart w:id="0" w:name="_Toc318188228"/>
          <w:bookmarkStart w:id="1" w:name="_Toc318188328"/>
          <w:bookmarkStart w:id="2" w:name="_Toc318189313"/>
          <w:bookmarkStart w:id="3" w:name="_Toc321147012"/>
          <w:bookmarkStart w:id="4" w:name="_Toc321147150"/>
          <w:r>
            <w:t>Görkemli Olmasını Sağlayın</w:t>
          </w:r>
          <w:bookmarkEnd w:id="0"/>
          <w:bookmarkEnd w:id="1"/>
          <w:bookmarkEnd w:id="2"/>
          <w:bookmarkEnd w:id="3"/>
          <w:bookmarkEnd w:id="4"/>
        </w:p>
        <w:p w:rsidR="003309DB" w:rsidRPr="00A62F1A" w:rsidRDefault="003309DB">
          <w:pPr>
            <w:pStyle w:val="ListeMaddeareti"/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>Bir başlık mı gerekiyor? Giriş sekmesinin Stiller galerisinde istediğiniz başlık stilini tıklatmanız yeterli. Örneğin, bir alıntı veya numaralı liste için galerideki diğer stilleri de gözünüzden kaçırmayın.</w:t>
          </w:r>
        </w:p>
        <w:p w:rsidR="003309DB" w:rsidRPr="00A62F1A" w:rsidRDefault="003309DB">
          <w:pPr>
            <w:pStyle w:val="ListeMaddeareti"/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>Kapak sayfasındaki harika mavi buz göleti bizim kadar beğenmiş olabilirsiniz; ancak raporunuz için ideal bir tercih değilse, resmi sağ tıklatabilir ve sonra da Resmi Değiştir'i tıklatıp kendi fotoğrafınızı ekleyebilirsiniz.</w:t>
          </w:r>
        </w:p>
        <w:p w:rsidR="003309DB" w:rsidRPr="00A62F1A" w:rsidRDefault="003309DB">
          <w:pPr>
            <w:pStyle w:val="ListeMaddeareti"/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>Profesyonel kalitede bir grafik eklemek hiç de zor değildir. Aslında, Ekle sekmesinden bir grafik veya SmartArt eklediğinizde, belgenizin görünümüne otomatik olarak uyum sağlar.</w:t>
          </w:r>
        </w:p>
        <w:p w:rsidR="003309DB" w:rsidRDefault="003309DB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3774643" cy="929031"/>
                <wp:effectExtent l="0" t="0" r="16510" b="0"/>
                <wp:docPr id="10" name="Çizim 10" descr="SmartArt Grafiği"/>
                <wp:cNvGraphicFramePr/>
                <a:graphic xmlns:a="http://schemas.openxmlformats.org/drawingml/2006/main">
                  <a:graphicData uri="http://schemas.openxmlformats.org/drawingml/2006/diagram">
                    <dgm:relIds xmlns:dgm="http://schemas.openxmlformats.org/drawingml/2006/diagram" xmlns:r="http://schemas.openxmlformats.org/officeDocument/2006/relationships" r:dm="rId7" r:lo="rId8" r:qs="rId9" r:cs="rId10"/>
                  </a:graphicData>
                </a:graphic>
              </wp:inline>
            </w:drawing>
          </w:r>
        </w:p>
        <w:p w:rsidR="003309DB" w:rsidRDefault="003309DB">
          <w:pPr>
            <w:pStyle w:val="balk1"/>
          </w:pPr>
          <w:bookmarkStart w:id="5" w:name="_Toc316914651"/>
          <w:bookmarkStart w:id="6" w:name="_Toc316916021"/>
          <w:bookmarkStart w:id="7" w:name="_Toc316919854"/>
          <w:bookmarkStart w:id="8" w:name="_Toc318188229"/>
          <w:bookmarkStart w:id="9" w:name="_Toc318188329"/>
          <w:bookmarkStart w:id="10" w:name="_Toc318189314"/>
          <w:bookmarkStart w:id="11" w:name="_Toc321147013"/>
          <w:bookmarkStart w:id="12" w:name="_Toc321147151"/>
          <w:r>
            <w:t>Son Rötuşları Yapın</w:t>
          </w:r>
          <w:bookmarkEnd w:id="5"/>
          <w:bookmarkEnd w:id="6"/>
          <w:bookmarkEnd w:id="7"/>
          <w:bookmarkEnd w:id="8"/>
          <w:bookmarkEnd w:id="9"/>
          <w:bookmarkEnd w:id="10"/>
          <w:bookmarkEnd w:id="11"/>
          <w:bookmarkEnd w:id="12"/>
        </w:p>
        <w:p w:rsidR="003309DB" w:rsidRPr="00A62F1A" w:rsidRDefault="003309DB">
          <w:pPr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>İçindekiler tablosu oluşturma veya kaynakça mı eklemeniz gerekiyor? Hiç sorun değil.</w:t>
          </w:r>
        </w:p>
        <w:p w:rsidR="003309DB" w:rsidRDefault="003309DB">
          <w:pPr>
            <w:pStyle w:val="balk2"/>
          </w:pPr>
          <w:bookmarkStart w:id="13" w:name="_Toc315875746"/>
          <w:bookmarkStart w:id="14" w:name="_Toc316914652"/>
          <w:bookmarkStart w:id="15" w:name="_Toc316916022"/>
          <w:bookmarkStart w:id="16" w:name="_Toc316919855"/>
          <w:bookmarkStart w:id="17" w:name="_Toc318188230"/>
          <w:bookmarkStart w:id="18" w:name="_Toc318188330"/>
          <w:bookmarkStart w:id="19" w:name="_Toc318189315"/>
          <w:bookmarkStart w:id="20" w:name="_Toc321147014"/>
          <w:bookmarkStart w:id="21" w:name="_Toc321147152"/>
          <w:r>
            <w:t>İçindekiler Tablosu Ekleyin</w:t>
          </w:r>
          <w:bookmarkEnd w:id="13"/>
          <w:bookmarkEnd w:id="14"/>
          <w:bookmarkEnd w:id="15"/>
          <w:bookmarkEnd w:id="16"/>
          <w:bookmarkEnd w:id="17"/>
          <w:bookmarkEnd w:id="18"/>
          <w:bookmarkEnd w:id="19"/>
          <w:bookmarkEnd w:id="20"/>
          <w:bookmarkEnd w:id="21"/>
        </w:p>
        <w:p w:rsidR="003309DB" w:rsidRPr="00A62F1A" w:rsidRDefault="003309DB">
          <w:pPr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 xml:space="preserve">Raporunuza içindekiler tablosu eklemek bundan daha kolay olamazdı. Ekle sekmesinde Kapak Sayfası'nı tıklatarak içindekiler sayfası içeren kapak sayfası tasarımlarını görebilirsiniz; İÇT ifadesini arayın. </w:t>
          </w:r>
        </w:p>
        <w:p w:rsidR="003309DB" w:rsidRPr="00A62F1A" w:rsidRDefault="003309DB">
          <w:pPr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 xml:space="preserve">Bunlardan birini tıklatıp eklediğinizde İÇT'yi güncelleştirmeniz istenir. Bunu yaptığınızda, Başlık 1, Başlık 2 ve Başlık 3 stillerini kullanarak biçimlendirdiğiniz metinler otomatik olarak tabloya eklenir. </w:t>
          </w:r>
        </w:p>
        <w:p w:rsidR="003309DB" w:rsidRDefault="003309DB">
          <w:pPr>
            <w:pStyle w:val="balk2"/>
          </w:pPr>
          <w:bookmarkStart w:id="22" w:name="_Toc315875747"/>
          <w:bookmarkStart w:id="23" w:name="_Toc316914653"/>
          <w:bookmarkStart w:id="24" w:name="_Toc316916023"/>
          <w:bookmarkStart w:id="25" w:name="_Toc316919856"/>
          <w:bookmarkStart w:id="26" w:name="_Toc318188231"/>
          <w:bookmarkStart w:id="27" w:name="_Toc318188331"/>
          <w:bookmarkStart w:id="28" w:name="_Toc318189316"/>
          <w:bookmarkStart w:id="29" w:name="_Toc321147015"/>
          <w:bookmarkStart w:id="30" w:name="_Toc321147153"/>
          <w:r>
            <w:t>Kaynakça Ekleyin</w:t>
          </w:r>
          <w:bookmarkEnd w:id="22"/>
          <w:bookmarkEnd w:id="23"/>
          <w:bookmarkEnd w:id="24"/>
          <w:bookmarkEnd w:id="25"/>
          <w:bookmarkEnd w:id="26"/>
          <w:bookmarkEnd w:id="27"/>
          <w:bookmarkEnd w:id="28"/>
          <w:bookmarkEnd w:id="29"/>
          <w:bookmarkEnd w:id="30"/>
        </w:p>
        <w:p w:rsidR="003309DB" w:rsidRPr="00A62F1A" w:rsidRDefault="003309DB">
          <w:pPr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 xml:space="preserve">Başvurular sekmesinde, Alıntılar ve Kaynakça grubunda, kaynak ekleme seçeneği için Alıntı Ekle'yi tıklatın ve sonra alıntıları belgeye yerleştirin. </w:t>
          </w:r>
        </w:p>
        <w:p w:rsidR="003309DB" w:rsidRPr="00A62F1A" w:rsidRDefault="003309DB">
          <w:pPr>
            <w:rPr>
              <w:sz w:val="18"/>
              <w:szCs w:val="18"/>
            </w:rPr>
          </w:pPr>
          <w:r w:rsidRPr="00A62F1A">
            <w:rPr>
              <w:sz w:val="18"/>
              <w:szCs w:val="18"/>
            </w:rPr>
            <w:t>Raporunuz için gerekli tüm alıntıları eklediğinizde, tercih ettiğiniz stillerde biçimlendirilmiş bir kaynakça eklemek için Başvurular sekmesinde Kaynakça'yı tıklatın.</w:t>
          </w:r>
        </w:p>
        <w:p w:rsidR="003309DB" w:rsidRDefault="003309DB" w:rsidP="003309DB">
          <w:pPr>
            <w:pStyle w:val="7156828603454181A14A58A3091A3C1A"/>
          </w:pPr>
          <w:r w:rsidRPr="00A62F1A">
            <w:rPr>
              <w:sz w:val="18"/>
              <w:szCs w:val="18"/>
            </w:rPr>
            <w:t>Hepsi bu kadar. İyi iş çıkardınız</w:t>
          </w:r>
          <w:r>
            <w:t>!</w:t>
          </w:r>
        </w:p>
      </w:docPartBody>
    </w:docPart>
    <w:docPart>
      <w:docPartPr>
        <w:name w:val="Fotoğraflı Kapak ve İÇT"/>
        <w:style w:val="No Spacing"/>
        <w:category>
          <w:name w:val=" Rapor"/>
          <w:gallery w:val="coverPg"/>
        </w:category>
        <w:behaviors>
          <w:behavior w:val="pg"/>
        </w:behaviors>
        <w:description w:val="Başlık bloğu kapak sayfası ve içindekiler tablosu sayfası içeren büyük fotoğraf"/>
        <w:guid w:val="{2F36FA19-2B6F-4007-A2FE-FA37A0A3D3A0}"/>
      </w:docPartPr>
      <w:docPartBody>
        <w:p w:rsidR="00305C44" w:rsidRDefault="00305C44">
          <w:pPr>
            <w:pStyle w:val="AralkYok"/>
            <w:rPr>
              <w:color w:val="595959" w:themeColor="text1" w:themeTint="A6"/>
            </w:rPr>
            <w:sectPr w:rsidR="00305C44">
              <w:footerReference w:type="default" r:id="rId12"/>
              <w:pgSz w:w="11907" w:h="16839"/>
              <w:pgMar w:top="1836" w:right="1751" w:bottom="1448" w:left="1751" w:header="709" w:footer="709" w:gutter="0"/>
              <w:pgNumType w:start="0"/>
              <w:cols w:space="720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0">
                    <wp:simplePos x="0" y="0"/>
                    <wp:positionH relativeFrom="margin">
                      <wp:posOffset>134007</wp:posOffset>
                    </wp:positionH>
                    <wp:positionV relativeFrom="margin">
                      <wp:posOffset>7778706</wp:posOffset>
                    </wp:positionV>
                    <wp:extent cx="5218386" cy="268014"/>
                    <wp:effectExtent l="0" t="0" r="7620" b="0"/>
                    <wp:wrapSquare wrapText="bothSides"/>
                    <wp:docPr id="17" name="Metin Kutusu 1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18386" cy="26801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5C44" w:rsidRDefault="00B7335C">
                                <w:pPr>
                                  <w:pStyle w:val="letiimBilgisi"/>
                                </w:pPr>
                                <w:sdt>
                                  <w:sdtPr>
                                    <w:alias w:val="Ad"/>
                                    <w:tag w:val=""/>
                                    <w:id w:val="-304397026"/>
                                    <w:placeholder>
                                      <w:docPart w:val="8F48AC7B1B054A2B8B0AAB5C44881FE9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05C44">
                                      <w:t>[Ad]</w:t>
                                    </w:r>
                                  </w:sdtContent>
                                </w:sdt>
                                <w:r w:rsidR="00305C44">
                                  <w:t>|</w:t>
                                </w:r>
                                <w:sdt>
                                  <w:sdtPr>
                                    <w:alias w:val="Ders Başlığı"/>
                                    <w:tag w:val=""/>
                                    <w:id w:val="1001316821"/>
                                    <w:placeholder>
                                      <w:docPart w:val="D68EDF4D3EDD4B3D9D65D56753BE7DFE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05C44">
                                      <w:t>[Ders Başlığı]</w:t>
                                    </w:r>
                                  </w:sdtContent>
                                </w:sdt>
                                <w:r w:rsidR="00305C44">
                                  <w:t>|</w:t>
                                </w:r>
                                <w:sdt>
                                  <w:sdtPr>
                                    <w:alias w:val="Tarih"/>
                                    <w:tag w:val=""/>
                                    <w:id w:val="82661480"/>
                                    <w:placeholder>
                                      <w:docPart w:val="F4A4C58C5C8944A98F0465A7E6EE69F4"/>
                                    </w:placeholder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d MMMM yyyy"/>
                                      <w:lid w:val="tr-T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305C44">
                                      <w:t>[Tarih]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17" o:spid="_x0000_s1026" type="#_x0000_t202" style="position:absolute;margin-left:10.55pt;margin-top:612.5pt;width:410.9pt;height:21.1pt;z-index:251660288;visibility:visible;mso-wrap-style:square;mso-width-percent:95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95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" o:allowoverlap="f" filled="f" stroked="f" strokeweight=".5pt">
                    <v:textbox style="mso-fit-shape-to-text:t" inset="0,,0">
                      <w:txbxContent>
                        <w:p w:rsidR="00305C44" w:rsidRDefault="001F36AC">
                          <w:pPr>
                            <w:pStyle w:val="letiimBilgisi"/>
                          </w:pPr>
                          <w:sdt>
                            <w:sdtPr>
                              <w:alias w:val="Ad"/>
                              <w:tag w:val=""/>
                              <w:id w:val="-304397026"/>
                              <w:placeholder>
                                <w:docPart w:val="8F48AC7B1B054A2B8B0AAB5C44881FE9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305C44">
                                <w:rPr>
                                  <w:lang w:val="tr-tr"/>
                                </w:rPr>
                                <w:t>[Ad]</w:t>
                              </w:r>
                            </w:sdtContent>
                          </w:sdt>
                          <w:r w:rsidR="00305C44">
                            <w:rPr>
                              <w:lang w:val="tr-tr"/>
                            </w:rPr>
                            <w:t>|</w:t>
                          </w:r>
                          <w:sdt>
                            <w:sdtPr>
                              <w:alias w:val="Ders Başlığı"/>
                              <w:tag w:val=""/>
                              <w:id w:val="1001316821"/>
                              <w:placeholder>
                                <w:docPart w:val="D68EDF4D3EDD4B3D9D65D56753BE7DFE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<w:text/>
                            </w:sdtPr>
                            <w:sdtEndPr/>
                            <w:sdtContent>
                              <w:r w:rsidR="00305C44">
                                <w:rPr>
                                  <w:lang w:val="tr-tr"/>
                                </w:rPr>
                                <w:t>[Ders Başlığı]</w:t>
                              </w:r>
                            </w:sdtContent>
                          </w:sdt>
                          <w:r w:rsidR="00305C44">
                            <w:rPr>
                              <w:lang w:val="tr-tr"/>
                            </w:rPr>
                            <w:t>|</w:t>
                          </w:r>
                          <w:sdt>
                            <w:sdtPr>
                              <w:alias w:val="Tarih"/>
                              <w:tag w:val=""/>
                              <w:id w:val="82661480"/>
                              <w:placeholder>
                                <w:docPart w:val="F4A4C58C5C8944A98F0465A7E6EE69F4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d MMMM yyyy"/>
                                <w:lid w:val="tr-tr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305C44">
                                <w:rPr>
                                  <w:lang w:val="tr-tr"/>
                                </w:rPr>
                                <w:t>[Tarih]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0">
                    <wp:simplePos x="0" y="0"/>
                    <wp:positionH relativeFrom="margin">
                      <wp:posOffset>134007</wp:posOffset>
                    </wp:positionH>
                    <wp:positionV relativeFrom="margin">
                      <wp:posOffset>6028734</wp:posOffset>
                    </wp:positionV>
                    <wp:extent cx="5218386" cy="1340069"/>
                    <wp:effectExtent l="0" t="0" r="7620" b="5080"/>
                    <wp:wrapSquare wrapText="bothSides"/>
                    <wp:docPr id="18" name="Metin Kutusu 1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18386" cy="13400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alias w:val="Başlık"/>
                                  <w:tag w:val=""/>
                                  <w:id w:val="-160629629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305C44" w:rsidRDefault="00305C44">
                                    <w:pPr>
                                      <w:pStyle w:val="Balk"/>
                                    </w:pPr>
                                    <w:r>
                                      <w:t>[Rapor Başlığı]</w:t>
                                    </w:r>
                                  </w:p>
                                </w:sdtContent>
                              </w:sdt>
                              <w:p w:rsidR="00305C44" w:rsidRDefault="00B7335C">
                                <w:pPr>
                                  <w:pStyle w:val="AltBalk"/>
                                </w:pPr>
                                <w:sdt>
                                  <w:sdtPr>
                                    <w:alias w:val="Alt Başlık"/>
                                    <w:tag w:val=""/>
                                    <w:id w:val="-154714097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05C44">
                                      <w:t>[Rapor Alt Başlığı]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Metin Kutusu 18" o:spid="_x0000_s1027" type="#_x0000_t202" style="position:absolute;margin-left:10.55pt;margin-top:474.7pt;width:410.9pt;height:105.5pt;z-index:251661312;visibility:visible;mso-wrap-style:square;mso-width-percent:95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95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" o:allowoverlap="f" filled="f" stroked="f" strokeweight=".5pt">
                    <v:textbox style="mso-fit-shape-to-text:t" inset="0,0,0,0">
                      <w:txbxContent>
                        <w:sdt>
                          <w:sdtPr>
                            <w:alias w:val="Başlık"/>
                            <w:tag w:val=""/>
                            <w:id w:val="-160629629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305C44" w:rsidRDefault="00305C44">
                              <w:pPr>
                                <w:pStyle w:val="Balk"/>
                              </w:pPr>
                              <w:r>
                                <w:rPr>
                                  <w:lang w:val="tr-tr"/>
                                </w:rPr>
                                <w:t>[Rapor Başlığı]</w:t>
                              </w:r>
                            </w:p>
                          </w:sdtContent>
                        </w:sdt>
                        <w:p w:rsidR="00305C44" w:rsidRDefault="001F36AC">
                          <w:pPr>
                            <w:pStyle w:val="AltBalk"/>
                          </w:pPr>
                          <w:sdt>
                            <w:sdtPr>
                              <w:alias w:val="Alt Başlık"/>
                              <w:tag w:val=""/>
                              <w:id w:val="-154714097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05C44">
                                <w:rPr>
                                  <w:lang w:val="tr-tr"/>
                                </w:rPr>
                                <w:t>[Rapor Alt Başlığı]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0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3657600" cy="5486400"/>
                <wp:effectExtent l="266700" t="285750" r="266700" b="285750"/>
                <wp:wrapSquare wrapText="bothSides"/>
                <wp:docPr id="19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57600" cy="5486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254000" cap="rnd">
                          <a:solidFill>
                            <a:srgbClr val="FFFFFF"/>
                          </a:solidFill>
                        </a:ln>
                        <a:effectLst>
                          <a:outerShdw blurRad="152400" algn="tl" rotWithShape="0">
                            <a:srgbClr val="000000">
                              <a:alpha val="25000"/>
                            </a:srgbClr>
                          </a:outerShdw>
                        </a:effectLst>
                        <a:scene3d>
                          <a:camera prst="orthographicFront"/>
                          <a:lightRig rig="twoPt" dir="t">
                            <a:rot lat="0" lon="0" rev="7800000"/>
                          </a:lightRig>
                        </a:scene3d>
                        <a:sp3d contourW="6350">
                          <a:bevelT w="6350" h="6350"/>
                          <a:contourClr>
                            <a:srgbClr val="C0C0C0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sdt>
          <w:sdtPr>
            <w:rPr>
              <w:rFonts w:asciiTheme="minorHAnsi" w:eastAsiaTheme="minorHAnsi" w:hAnsiTheme="minorHAnsi" w:cstheme="minorBidi"/>
              <w:color w:val="000000" w:themeColor="text1"/>
              <w:sz w:val="20"/>
              <w:szCs w:val="20"/>
            </w:rPr>
            <w:id w:val="482823536"/>
            <w:docPartObj>
              <w:docPartGallery w:val="Table of Contents"/>
              <w:docPartUnique/>
            </w:docPartObj>
          </w:sdtPr>
          <w:sdtEndPr>
            <w:rPr>
              <w:rFonts w:eastAsiaTheme="minorEastAsia" w:cs="Times New Roman"/>
              <w:b/>
              <w:bCs/>
              <w:color w:val="auto"/>
              <w:sz w:val="3276"/>
              <w:szCs w:val="3276"/>
            </w:rPr>
          </w:sdtEndPr>
          <w:sdtContent>
            <w:p w:rsidR="00305C44" w:rsidRDefault="00305C44" w:rsidP="002B19E0">
              <w:pPr>
                <w:pStyle w:val="TBal"/>
              </w:pPr>
              <w:r w:rsidRPr="00241C48">
                <w:t>İçindekiler Tablosu</w:t>
              </w:r>
            </w:p>
            <w:p w:rsidR="00305C44" w:rsidRPr="00401106" w:rsidRDefault="00305C44" w:rsidP="00AB135D">
              <w:pPr>
                <w:pStyle w:val="T1"/>
                <w:tabs>
                  <w:tab w:val="right" w:leader="dot" w:pos="8630"/>
                </w:tabs>
              </w:pPr>
              <w:r w:rsidRPr="00401106">
                <w:rPr>
                  <w:rFonts w:eastAsiaTheme="minorEastAsia"/>
                  <w:color w:val="595959" w:themeColor="text1" w:themeTint="A6"/>
                </w:rPr>
                <w:fldChar w:fldCharType="begin"/>
              </w:r>
              <w:r w:rsidRPr="00401106">
                <w:instrText xml:space="preserve"> TOC \o "1-3" \h \z \u </w:instrText>
              </w:r>
              <w:r w:rsidRPr="00401106">
                <w:rPr>
                  <w:rFonts w:eastAsiaTheme="minorEastAsia"/>
                  <w:color w:val="595959" w:themeColor="text1" w:themeTint="A6"/>
                </w:rPr>
                <w:fldChar w:fldCharType="separate"/>
              </w:r>
              <w:hyperlink w:anchor="_Toc321147074" w:history="1">
                <w:r w:rsidRPr="00401106">
                  <w:rPr>
                    <w:rStyle w:val="Kpr"/>
                  </w:rPr>
                  <w:t>Hemen Çalışmaya Başlayın</w:t>
                </w:r>
                <w:r w:rsidRPr="00401106">
                  <w:rPr>
                    <w:webHidden/>
                  </w:rPr>
                  <w:tab/>
                </w:r>
                <w:r w:rsidRPr="00401106">
                  <w:rPr>
                    <w:webHidden/>
                  </w:rPr>
                  <w:fldChar w:fldCharType="begin"/>
                </w:r>
                <w:r w:rsidRPr="00401106">
                  <w:rPr>
                    <w:webHidden/>
                  </w:rPr>
                  <w:instrText xml:space="preserve"> PAGEREF _Toc321147074 \h </w:instrText>
                </w:r>
                <w:r w:rsidRPr="00401106">
                  <w:rPr>
                    <w:webHidden/>
                  </w:rPr>
                </w:r>
                <w:r w:rsidRPr="00401106">
                  <w:rPr>
                    <w:webHidden/>
                  </w:rPr>
                  <w:fldChar w:fldCharType="separate"/>
                </w:r>
                <w:r w:rsidRPr="00401106">
                  <w:rPr>
                    <w:webHidden/>
                  </w:rPr>
                  <w:t>1</w:t>
                </w:r>
                <w:r w:rsidRPr="00401106">
                  <w:rPr>
                    <w:webHidden/>
                  </w:rPr>
                  <w:fldChar w:fldCharType="end"/>
                </w:r>
              </w:hyperlink>
            </w:p>
            <w:p w:rsidR="00305C44" w:rsidRPr="00401106" w:rsidRDefault="00B7335C" w:rsidP="00AB135D">
              <w:pPr>
                <w:pStyle w:val="T1"/>
                <w:tabs>
                  <w:tab w:val="right" w:leader="dot" w:pos="8630"/>
                </w:tabs>
              </w:pPr>
              <w:hyperlink w:anchor="_Toc321147075" w:history="1">
                <w:r w:rsidR="00305C44" w:rsidRPr="00401106">
                  <w:rPr>
                    <w:rStyle w:val="Kpr"/>
                  </w:rPr>
                  <w:t>Görkemli Olmasını Sağlayın</w:t>
                </w:r>
                <w:r w:rsidR="00305C44" w:rsidRPr="00401106">
                  <w:rPr>
                    <w:webHidden/>
                  </w:rPr>
                  <w:tab/>
                </w:r>
                <w:r w:rsidR="00305C44" w:rsidRPr="00401106">
                  <w:rPr>
                    <w:webHidden/>
                  </w:rPr>
                  <w:fldChar w:fldCharType="begin"/>
                </w:r>
                <w:r w:rsidR="00305C44" w:rsidRPr="00401106">
                  <w:rPr>
                    <w:webHidden/>
                  </w:rPr>
                  <w:instrText xml:space="preserve"> PAGEREF _Toc321147075 \h </w:instrText>
                </w:r>
                <w:r w:rsidR="00305C44" w:rsidRPr="00401106">
                  <w:rPr>
                    <w:webHidden/>
                  </w:rPr>
                </w:r>
                <w:r w:rsidR="00305C44" w:rsidRPr="00401106">
                  <w:rPr>
                    <w:webHidden/>
                  </w:rPr>
                  <w:fldChar w:fldCharType="separate"/>
                </w:r>
                <w:r w:rsidR="00305C44" w:rsidRPr="00401106">
                  <w:rPr>
                    <w:webHidden/>
                  </w:rPr>
                  <w:t>1</w:t>
                </w:r>
                <w:r w:rsidR="00305C44" w:rsidRPr="00401106">
                  <w:rPr>
                    <w:webHidden/>
                  </w:rPr>
                  <w:fldChar w:fldCharType="end"/>
                </w:r>
              </w:hyperlink>
            </w:p>
            <w:p w:rsidR="00305C44" w:rsidRPr="00401106" w:rsidRDefault="00B7335C" w:rsidP="00AB135D">
              <w:pPr>
                <w:pStyle w:val="T1"/>
                <w:tabs>
                  <w:tab w:val="right" w:leader="dot" w:pos="8630"/>
                </w:tabs>
              </w:pPr>
              <w:hyperlink w:anchor="_Toc321147076" w:history="1">
                <w:r w:rsidR="00305C44" w:rsidRPr="00401106">
                  <w:rPr>
                    <w:rStyle w:val="Kpr"/>
                  </w:rPr>
                  <w:t>Son Rötuşları Yapın</w:t>
                </w:r>
                <w:r w:rsidR="00305C44" w:rsidRPr="00401106">
                  <w:rPr>
                    <w:webHidden/>
                  </w:rPr>
                  <w:tab/>
                </w:r>
                <w:r w:rsidR="00305C44" w:rsidRPr="00401106">
                  <w:rPr>
                    <w:webHidden/>
                  </w:rPr>
                  <w:fldChar w:fldCharType="begin"/>
                </w:r>
                <w:r w:rsidR="00305C44" w:rsidRPr="00401106">
                  <w:rPr>
                    <w:webHidden/>
                  </w:rPr>
                  <w:instrText xml:space="preserve"> PAGEREF _Toc321147076 \h </w:instrText>
                </w:r>
                <w:r w:rsidR="00305C44" w:rsidRPr="00401106">
                  <w:rPr>
                    <w:webHidden/>
                  </w:rPr>
                </w:r>
                <w:r w:rsidR="00305C44" w:rsidRPr="00401106">
                  <w:rPr>
                    <w:webHidden/>
                  </w:rPr>
                  <w:fldChar w:fldCharType="separate"/>
                </w:r>
                <w:r w:rsidR="00305C44" w:rsidRPr="00401106">
                  <w:rPr>
                    <w:webHidden/>
                  </w:rPr>
                  <w:t>1</w:t>
                </w:r>
                <w:r w:rsidR="00305C44" w:rsidRPr="00401106">
                  <w:rPr>
                    <w:webHidden/>
                  </w:rPr>
                  <w:fldChar w:fldCharType="end"/>
                </w:r>
              </w:hyperlink>
            </w:p>
            <w:p w:rsidR="00305C44" w:rsidRPr="00401106" w:rsidRDefault="00B7335C" w:rsidP="00AB135D">
              <w:pPr>
                <w:pStyle w:val="T2"/>
                <w:tabs>
                  <w:tab w:val="right" w:leader="dot" w:pos="8630"/>
                </w:tabs>
              </w:pPr>
              <w:hyperlink w:anchor="_Toc321147077" w:history="1">
                <w:r w:rsidR="00305C44" w:rsidRPr="00401106">
                  <w:rPr>
                    <w:rStyle w:val="Kpr"/>
                  </w:rPr>
                  <w:t>İçindekiler Tablosu Ekleyin</w:t>
                </w:r>
                <w:r w:rsidR="00305C44" w:rsidRPr="00401106">
                  <w:rPr>
                    <w:webHidden/>
                  </w:rPr>
                  <w:tab/>
                </w:r>
                <w:r w:rsidR="00305C44" w:rsidRPr="00401106">
                  <w:rPr>
                    <w:webHidden/>
                  </w:rPr>
                  <w:fldChar w:fldCharType="begin"/>
                </w:r>
                <w:r w:rsidR="00305C44" w:rsidRPr="00401106">
                  <w:rPr>
                    <w:webHidden/>
                  </w:rPr>
                  <w:instrText xml:space="preserve"> PAGEREF _Toc321147077 \h </w:instrText>
                </w:r>
                <w:r w:rsidR="00305C44" w:rsidRPr="00401106">
                  <w:rPr>
                    <w:webHidden/>
                  </w:rPr>
                </w:r>
                <w:r w:rsidR="00305C44" w:rsidRPr="00401106">
                  <w:rPr>
                    <w:webHidden/>
                  </w:rPr>
                  <w:fldChar w:fldCharType="separate"/>
                </w:r>
                <w:r w:rsidR="00305C44" w:rsidRPr="00401106">
                  <w:rPr>
                    <w:webHidden/>
                  </w:rPr>
                  <w:t>1</w:t>
                </w:r>
                <w:r w:rsidR="00305C44" w:rsidRPr="00401106">
                  <w:rPr>
                    <w:webHidden/>
                  </w:rPr>
                  <w:fldChar w:fldCharType="end"/>
                </w:r>
              </w:hyperlink>
            </w:p>
            <w:p w:rsidR="00305C44" w:rsidRPr="00401106" w:rsidRDefault="00B7335C" w:rsidP="00AB135D">
              <w:pPr>
                <w:pStyle w:val="T2"/>
                <w:tabs>
                  <w:tab w:val="right" w:leader="dot" w:pos="8630"/>
                </w:tabs>
              </w:pPr>
              <w:hyperlink w:anchor="_Toc321147078" w:history="1">
                <w:r w:rsidR="00305C44" w:rsidRPr="00401106">
                  <w:rPr>
                    <w:rStyle w:val="Kpr"/>
                  </w:rPr>
                  <w:t>Kaynakça Ekleyin</w:t>
                </w:r>
                <w:r w:rsidR="00305C44" w:rsidRPr="00401106">
                  <w:rPr>
                    <w:webHidden/>
                  </w:rPr>
                  <w:tab/>
                </w:r>
                <w:r w:rsidR="00305C44" w:rsidRPr="00401106">
                  <w:rPr>
                    <w:webHidden/>
                  </w:rPr>
                  <w:fldChar w:fldCharType="begin"/>
                </w:r>
                <w:r w:rsidR="00305C44" w:rsidRPr="00401106">
                  <w:rPr>
                    <w:webHidden/>
                  </w:rPr>
                  <w:instrText xml:space="preserve"> PAGEREF _Toc321147078 \h </w:instrText>
                </w:r>
                <w:r w:rsidR="00305C44" w:rsidRPr="00401106">
                  <w:rPr>
                    <w:webHidden/>
                  </w:rPr>
                </w:r>
                <w:r w:rsidR="00305C44" w:rsidRPr="00401106">
                  <w:rPr>
                    <w:webHidden/>
                  </w:rPr>
                  <w:fldChar w:fldCharType="separate"/>
                </w:r>
                <w:r w:rsidR="00305C44" w:rsidRPr="00401106">
                  <w:rPr>
                    <w:webHidden/>
                  </w:rPr>
                  <w:t>1</w:t>
                </w:r>
                <w:r w:rsidR="00305C44" w:rsidRPr="00401106">
                  <w:rPr>
                    <w:webHidden/>
                  </w:rPr>
                  <w:fldChar w:fldCharType="end"/>
                </w:r>
              </w:hyperlink>
            </w:p>
            <w:p w:rsidR="00305C44" w:rsidRDefault="00305C44" w:rsidP="00AB135D">
              <w:r w:rsidRPr="00401106">
                <w:rPr>
                  <w:b/>
                  <w:bCs/>
                </w:rPr>
                <w:fldChar w:fldCharType="end"/>
              </w:r>
            </w:p>
          </w:sdtContent>
        </w:sdt>
        <w:p w:rsidR="00305C44" w:rsidRDefault="00305C44" w:rsidP="00AB135D">
          <w:pPr>
            <w:pStyle w:val="TBal"/>
          </w:pPr>
        </w:p>
        <w:p w:rsidR="00C806D9" w:rsidRDefault="00C806D9"/>
      </w:docPartBody>
    </w:docPart>
    <w:docPart>
      <w:docPartPr>
        <w:name w:val="8F48AC7B1B054A2B8B0AAB5C44881F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F094C4-2705-4FD6-8C7F-353A9CFD6D32}"/>
      </w:docPartPr>
      <w:docPartBody>
        <w:p w:rsidR="00C806D9" w:rsidRDefault="00305C44" w:rsidP="00305C44">
          <w:pPr>
            <w:pStyle w:val="8F48AC7B1B054A2B8B0AAB5C44881FE9"/>
          </w:pPr>
          <w:r>
            <w:t>[Ad]</w:t>
          </w:r>
        </w:p>
      </w:docPartBody>
    </w:docPart>
    <w:docPart>
      <w:docPartPr>
        <w:name w:val="D68EDF4D3EDD4B3D9D65D56753BE7D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2F5FD4-B7E0-40B7-B02D-AF26952A62A5}"/>
      </w:docPartPr>
      <w:docPartBody>
        <w:p w:rsidR="00C806D9" w:rsidRDefault="00305C44" w:rsidP="00305C44">
          <w:pPr>
            <w:pStyle w:val="D68EDF4D3EDD4B3D9D65D56753BE7DFE"/>
          </w:pPr>
          <w:r>
            <w:t>[Ders Başlığı]</w:t>
          </w:r>
        </w:p>
      </w:docPartBody>
    </w:docPart>
    <w:docPart>
      <w:docPartPr>
        <w:name w:val="F4A4C58C5C8944A98F0465A7E6EE69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8C720E-2A83-42AC-B515-41361BF5EC13}"/>
      </w:docPartPr>
      <w:docPartBody>
        <w:p w:rsidR="00C806D9" w:rsidRDefault="00305C44" w:rsidP="00305C44">
          <w:pPr>
            <w:pStyle w:val="F4A4C58C5C8944A98F0465A7E6EE69F4"/>
          </w:pPr>
          <w:r>
            <w:t>[Tarih]</w:t>
          </w:r>
        </w:p>
      </w:docPartBody>
    </w:docPart>
    <w:docPart>
      <w:docPartPr>
        <w:name w:val="Fotoğraflı Kapak"/>
        <w:style w:val="No Spacing"/>
        <w:category>
          <w:name w:val=" Rapor"/>
          <w:gallery w:val="coverPg"/>
        </w:category>
        <w:behaviors>
          <w:behavior w:val="pg"/>
        </w:behaviors>
        <w:description w:val="Başlık bloklu büyük, merkezi fotoğraf"/>
        <w:guid w:val="{94EA430C-9A24-4B4D-9758-501EA3A85044}"/>
      </w:docPartPr>
      <w:docPartBody>
        <w:p w:rsidR="00305C44" w:rsidRDefault="00305C44">
          <w:pPr>
            <w:pStyle w:val="AralkYok"/>
            <w:rPr>
              <w:sz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0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3943350" cy="265176"/>
                    <wp:effectExtent l="0" t="0" r="7620" b="0"/>
                    <wp:wrapSquare wrapText="bothSides"/>
                    <wp:docPr id="20" name="Metin Kutusu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26517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5C44" w:rsidRDefault="00B7335C">
                                <w:pPr>
                                  <w:pStyle w:val="letiimBilgisi"/>
                                </w:pPr>
                                <w:sdt>
                                  <w:sdtPr>
                                    <w:alias w:val="Ad"/>
                                    <w:tag w:val=""/>
                                    <w:id w:val="-178349697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05C44">
                                      <w:t>[Ad]</w:t>
                                    </w:r>
                                  </w:sdtContent>
                                </w:sdt>
                                <w:r w:rsidR="00305C44">
                                  <w:t>|</w:t>
                                </w:r>
                                <w:sdt>
                                  <w:sdtPr>
                                    <w:alias w:val="Ders Başlığı"/>
                                    <w:tag w:val=""/>
                                    <w:id w:val="-72821993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05C44">
                                      <w:t>[Ders Başlığı]</w:t>
                                    </w:r>
                                  </w:sdtContent>
                                </w:sdt>
                                <w:r w:rsidR="00305C44">
                                  <w:t>|</w:t>
                                </w:r>
                                <w:sdt>
                                  <w:sdtPr>
                                    <w:alias w:val="Tarih"/>
                                    <w:tag w:val=""/>
                                    <w:id w:val="2032065285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d MMMM yyyy"/>
                                      <w:lid w:val="tr-T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305C44">
                                      <w:t>[Tarih]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Metin Kutusu 20" o:spid="_x0000_s1028" type="#_x0000_t202" style="position:absolute;margin-left:0;margin-top:0;width:310.5pt;height:20.9pt;z-index:251664384;visibility:visible;mso-wrap-style:square;mso-width-percent:95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95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" o:allowoverlap="f" filled="f" stroked="f" strokeweight=".5pt">
                    <v:textbox style="mso-fit-shape-to-text:t" inset="0,,0">
                      <w:txbxContent>
                        <w:p w:rsidR="00305C44" w:rsidRDefault="001F36AC">
                          <w:pPr>
                            <w:pStyle w:val="letiimBilgisi"/>
                          </w:pPr>
                          <w:sdt>
                            <w:sdtPr>
                              <w:alias w:val="Ad"/>
                              <w:tag w:val=""/>
                              <w:id w:val="-178349697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305C44">
                                <w:rPr>
                                  <w:lang w:val="tr-tr"/>
                                </w:rPr>
                                <w:t>[Ad]</w:t>
                              </w:r>
                            </w:sdtContent>
                          </w:sdt>
                          <w:r w:rsidR="00305C44">
                            <w:rPr>
                              <w:lang w:val="tr-tr"/>
                            </w:rPr>
                            <w:t>|</w:t>
                          </w:r>
                          <w:sdt>
                            <w:sdtPr>
                              <w:alias w:val="Ders Başlığı"/>
                              <w:tag w:val=""/>
                              <w:id w:val="-72821993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<w:text/>
                            </w:sdtPr>
                            <w:sdtEndPr/>
                            <w:sdtContent>
                              <w:r w:rsidR="00305C44">
                                <w:rPr>
                                  <w:lang w:val="tr-tr"/>
                                </w:rPr>
                                <w:t>[Ders Başlığı]</w:t>
                              </w:r>
                            </w:sdtContent>
                          </w:sdt>
                          <w:r w:rsidR="00305C44">
                            <w:rPr>
                              <w:lang w:val="tr-tr"/>
                            </w:rPr>
                            <w:t>|</w:t>
                          </w:r>
                          <w:sdt>
                            <w:sdtPr>
                              <w:alias w:val="Tarih"/>
                              <w:tag w:val=""/>
                              <w:id w:val="2032065285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d MMMM yyyy"/>
                                <w:lid w:val="tr-tr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305C44">
                                <w:rPr>
                                  <w:lang w:val="tr-tr"/>
                                </w:rPr>
                                <w:t>[Tarih]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75000</wp14:pctPosVOffset>
                        </wp:positionV>
                      </mc:Choice>
                      <mc:Fallback>
                        <wp:positionV relativeFrom="page">
                          <wp:posOffset>7621270</wp:posOffset>
                        </wp:positionV>
                      </mc:Fallback>
                    </mc:AlternateContent>
                    <wp:extent cx="3943350" cy="1325880"/>
                    <wp:effectExtent l="0" t="0" r="7620" b="5080"/>
                    <wp:wrapSquare wrapText="bothSides"/>
                    <wp:docPr id="21" name="Metin Kutusu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13258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alias w:val="Başlık"/>
                                  <w:tag w:val=""/>
                                  <w:id w:val="-97059377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305C44" w:rsidRDefault="00305C44">
                                    <w:pPr>
                                      <w:pStyle w:val="Balk"/>
                                    </w:pPr>
                                    <w:r>
                                      <w:t>[Rapor Başlığı]</w:t>
                                    </w:r>
                                  </w:p>
                                </w:sdtContent>
                              </w:sdt>
                              <w:p w:rsidR="00305C44" w:rsidRDefault="00B7335C">
                                <w:pPr>
                                  <w:pStyle w:val="AltBalk"/>
                                </w:pPr>
                                <w:sdt>
                                  <w:sdtPr>
                                    <w:alias w:val="Alt Başlık"/>
                                    <w:tag w:val=""/>
                                    <w:id w:val="23583468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05C44">
                                      <w:t>[Rapor Alt Başlığı]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Metin Kutusu 21" o:spid="_x0000_s1029" type="#_x0000_t202" style="position:absolute;margin-left:0;margin-top:0;width:310.5pt;height:104.4pt;z-index:251665408;visibility:visible;mso-wrap-style:square;mso-width-percent:950;mso-height-percent:0;mso-top-percent:750;mso-wrap-distance-left:9pt;mso-wrap-distance-top:0;mso-wrap-distance-right:9pt;mso-wrap-distance-bottom:0;mso-position-horizontal:center;mso-position-horizontal-relative:margin;mso-position-vertical-relative:margin;mso-width-percent:950;mso-height-percent:0;mso-top-percent:7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" o:allowoverlap="f" filled="f" stroked="f" strokeweight=".5pt">
                    <v:textbox style="mso-fit-shape-to-text:t" inset="0,0,0,0">
                      <w:txbxContent>
                        <w:sdt>
                          <w:sdtPr>
                            <w:alias w:val="Başlık"/>
                            <w:tag w:val=""/>
                            <w:id w:val="-97059377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305C44" w:rsidRDefault="00305C44">
                              <w:pPr>
                                <w:pStyle w:val="Balk"/>
                              </w:pPr>
                              <w:r>
                                <w:rPr>
                                  <w:lang w:val="tr-tr"/>
                                </w:rPr>
                                <w:t>[Rapor Başlığı]</w:t>
                              </w:r>
                            </w:p>
                          </w:sdtContent>
                        </w:sdt>
                        <w:p w:rsidR="00305C44" w:rsidRDefault="001F36AC">
                          <w:pPr>
                            <w:pStyle w:val="AltBalk"/>
                          </w:pPr>
                          <w:sdt>
                            <w:sdtPr>
                              <w:alias w:val="Alt Başlık"/>
                              <w:tag w:val=""/>
                              <w:id w:val="23583468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05C44">
                                <w:rPr>
                                  <w:lang w:val="tr-tr"/>
                                </w:rPr>
                                <w:t>[Rapor Alt Başlığı]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3360" behindDoc="1" locked="0" layoutInCell="1" allowOverlap="0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3657600" cy="5486400"/>
                <wp:effectExtent l="266700" t="266700" r="266700" b="285750"/>
                <wp:wrapSquare wrapText="bothSides"/>
                <wp:docPr id="22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57600" cy="5486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254000" cap="rnd">
                          <a:solidFill>
                            <a:srgbClr val="FFFFFF"/>
                          </a:solidFill>
                        </a:ln>
                        <a:effectLst>
                          <a:outerShdw blurRad="152400" algn="tl" rotWithShape="0">
                            <a:srgbClr val="000000">
                              <a:alpha val="25000"/>
                            </a:srgbClr>
                          </a:outerShdw>
                        </a:effectLst>
                        <a:scene3d>
                          <a:camera prst="orthographicFront"/>
                          <a:lightRig rig="twoPt" dir="t">
                            <a:rot lat="0" lon="0" rev="7800000"/>
                          </a:lightRig>
                        </a:scene3d>
                        <a:sp3d contourW="6350">
                          <a:bevelT w="6350" h="6350"/>
                          <a:contourClr>
                            <a:srgbClr val="C0C0C0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305C44" w:rsidRDefault="00305C44"/>
        <w:p w:rsidR="00C806D9" w:rsidRDefault="00C806D9"/>
      </w:docPartBody>
    </w:docPart>
    <w:docPart>
      <w:docPartPr>
        <w:name w:val="Metin Kapağı ve İÇT"/>
        <w:style w:val="No Spacing"/>
        <w:category>
          <w:name w:val=" Rapor"/>
          <w:gallery w:val="coverPg"/>
        </w:category>
        <w:behaviors>
          <w:behavior w:val="pg"/>
        </w:behaviors>
        <w:description w:val="Sola hizalı, büyük başlık bloğu kapak sayfası ve içindekiler tablosu sayfası"/>
        <w:guid w:val="{0E52ABD4-E4F9-47C5-885C-BF46400F5526}"/>
      </w:docPartPr>
      <w:docPartBody>
        <w:p w:rsidR="00305C44" w:rsidRDefault="00305C44">
          <w:pPr>
            <w:pStyle w:val="AralkYok"/>
            <w:rPr>
              <w:color w:val="595959" w:themeColor="text1" w:themeTint="A6"/>
            </w:rPr>
            <w:sectPr w:rsidR="00305C44">
              <w:footerReference w:type="default" r:id="rId14"/>
              <w:pgSz w:w="11907" w:h="16839"/>
              <w:pgMar w:top="1836" w:right="1751" w:bottom="1448" w:left="1751" w:header="709" w:footer="709" w:gutter="0"/>
              <w:pgNumType w:start="0"/>
              <w:cols w:space="720"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0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bottom</wp:align>
                    </wp:positionV>
                    <wp:extent cx="4114800" cy="7506970"/>
                    <wp:effectExtent l="0" t="0" r="11430" b="0"/>
                    <wp:wrapTopAndBottom/>
                    <wp:docPr id="23" name="Metin Kutusu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14800" cy="75069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04040" w:themeColor="text1" w:themeTint="BF"/>
                                    <w:sz w:val="144"/>
                                  </w:rPr>
                                  <w:alias w:val="Başlık"/>
                                  <w:tag w:val=""/>
                                  <w:id w:val="126556491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 w:multiLine="1"/>
                                </w:sdtPr>
                                <w:sdtEndPr/>
                                <w:sdtContent>
                                  <w:p w:rsidR="00305C44" w:rsidRDefault="00305C44">
                                    <w:pPr>
                                      <w:pStyle w:val="Balk"/>
                                      <w:spacing w:before="0" w:line="204" w:lineRule="auto"/>
                                      <w:jc w:val="left"/>
                                      <w:rPr>
                                        <w:caps/>
                                        <w:color w:val="404040" w:themeColor="text1" w:themeTint="BF"/>
                                        <w:sz w:val="144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144"/>
                                      </w:rPr>
                                      <w:t>[Rapor Başlığı]</w:t>
                                    </w:r>
                                  </w:p>
                                </w:sdtContent>
                              </w:sdt>
                              <w:p w:rsidR="00305C44" w:rsidRDefault="00B7335C">
                                <w:pPr>
                                  <w:pStyle w:val="AltBalk"/>
                                  <w:jc w:val="left"/>
                                  <w:rPr>
                                    <w:color w:val="2E74B5" w:themeColor="accent1" w:themeShade="BF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olor w:val="2E74B5" w:themeColor="accent1" w:themeShade="BF"/>
                                      <w:sz w:val="56"/>
                                      <w:szCs w:val="56"/>
                                    </w:rPr>
                                    <w:alias w:val="Alt Başlık"/>
                                    <w:tag w:val=""/>
                                    <w:id w:val="102759968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05C44">
                                      <w:rPr>
                                        <w:color w:val="2E74B5" w:themeColor="accent1" w:themeShade="BF"/>
                                        <w:sz w:val="56"/>
                                        <w:szCs w:val="56"/>
                                      </w:rPr>
                                      <w:t>[Rapor Alt Başlığı]</w:t>
                                    </w:r>
                                  </w:sdtContent>
                                </w:sdt>
                              </w:p>
                              <w:p w:rsidR="00305C44" w:rsidRDefault="00B7335C">
                                <w:pPr>
                                  <w:pStyle w:val="letiimBilgisi"/>
                                  <w:spacing w:after="40"/>
                                  <w:jc w:val="left"/>
                                  <w:rPr>
                                    <w:sz w:val="24"/>
                                  </w:rPr>
                                </w:pPr>
                                <w:sdt>
                                  <w:sdtPr>
                                    <w:rPr>
                                      <w:sz w:val="24"/>
                                    </w:rPr>
                                    <w:alias w:val="Ad"/>
                                    <w:tag w:val=""/>
                                    <w:id w:val="948998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05C44">
                                      <w:rPr>
                                        <w:sz w:val="24"/>
                                      </w:rPr>
                                      <w:t>[Ad]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z w:val="24"/>
                                  </w:rPr>
                                  <w:alias w:val="Ders Başlığı"/>
                                  <w:tag w:val=""/>
                                  <w:id w:val="-1429275136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305C44" w:rsidRDefault="00305C44">
                                    <w:pPr>
                                      <w:pStyle w:val="letiimBilgisi"/>
                                      <w:spacing w:after="40"/>
                                      <w:jc w:val="left"/>
                                      <w:rPr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[Ders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sz w:val="24"/>
                                  </w:rPr>
                                  <w:alias w:val="Tarih"/>
                                  <w:tag w:val=""/>
                                  <w:id w:val="-1569803197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tr-TR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305C44" w:rsidRDefault="00305C44">
                                    <w:pPr>
                                      <w:pStyle w:val="letiimBilgisi"/>
                                      <w:spacing w:after="40"/>
                                      <w:jc w:val="left"/>
                                      <w:rPr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[Tarih]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80000</wp14:pctWidth>
                    </wp14:sizeRelH>
                    <wp14:sizeRelV relativeFrom="margin">
                      <wp14:pctHeight>90000</wp14:pctHeight>
                    </wp14:sizeRelV>
                  </wp:anchor>
                </w:drawing>
              </mc:Choice>
              <mc:Fallback>
                <w:pict>
                  <v:shape id="Metin Kutusu 23" o:spid="_x0000_s1030" type="#_x0000_t202" style="position:absolute;margin-left:0;margin-top:0;width:324pt;height:591.1pt;z-index:251667456;visibility:visible;mso-wrap-style:square;mso-width-percent:800;mso-height-percent:900;mso-wrap-distance-left:9pt;mso-wrap-distance-top:0;mso-wrap-distance-right:9pt;mso-wrap-distance-bottom:0;mso-position-horizontal:left;mso-position-horizontal-relative:margin;mso-position-vertical:bottom;mso-position-vertical-relative:margin;mso-width-percent:800;mso-height-percent:9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" o:allowoverlap="f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404040" w:themeColor="text1" w:themeTint="BF"/>
                              <w:sz w:val="144"/>
                            </w:rPr>
                            <w:alias w:val="Başlık"/>
                            <w:tag w:val=""/>
                            <w:id w:val="126556491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:rsidR="00305C44" w:rsidRDefault="00305C44">
                              <w:pPr>
                                <w:pStyle w:val="Balk"/>
                                <w:spacing w:before="0" w:line="204" w:lineRule="auto"/>
                                <w:jc w:val="left"/>
                                <w:rPr>
                                  <w:caps/>
                                  <w:color w:val="404040" w:themeColor="text1" w:themeTint="BF"/>
                                  <w:sz w:val="144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144"/>
                                  <w:lang w:val="tr-tr"/>
                                </w:rPr>
                                <w:t>[Rapor Başlığı]</w:t>
                              </w:r>
                            </w:p>
                          </w:sdtContent>
                        </w:sdt>
                        <w:p w:rsidR="00305C44" w:rsidRDefault="001F36AC">
                          <w:pPr>
                            <w:pStyle w:val="AltBalk"/>
                            <w:jc w:val="left"/>
                            <w:rPr>
                              <w:color w:val="2E74B5" w:themeColor="accent1" w:themeShade="BF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olor w:val="2E74B5" w:themeColor="accent1" w:themeShade="BF"/>
                                <w:sz w:val="56"/>
                                <w:szCs w:val="56"/>
                              </w:rPr>
                              <w:alias w:val="Alt Başlık"/>
                              <w:tag w:val=""/>
                              <w:id w:val="102759968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05C44">
                                <w:rPr>
                                  <w:color w:val="2E74B5" w:themeColor="accent1" w:themeShade="BF"/>
                                  <w:sz w:val="56"/>
                                  <w:szCs w:val="56"/>
                                  <w:lang w:val="tr-tr"/>
                                </w:rPr>
                                <w:t>[Rapor Alt Başlığı]</w:t>
                              </w:r>
                            </w:sdtContent>
                          </w:sdt>
                        </w:p>
                        <w:p w:rsidR="00305C44" w:rsidRDefault="001F36AC">
                          <w:pPr>
                            <w:pStyle w:val="letiimBilgisi"/>
                            <w:spacing w:after="40"/>
                            <w:jc w:val="left"/>
                            <w:rPr>
                              <w:sz w:val="24"/>
                            </w:rPr>
                          </w:pPr>
                          <w:sdt>
                            <w:sdtPr>
                              <w:rPr>
                                <w:sz w:val="24"/>
                              </w:rPr>
                              <w:alias w:val="Ad"/>
                              <w:tag w:val=""/>
                              <w:id w:val="948998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305C44">
                                <w:rPr>
                                  <w:sz w:val="24"/>
                                  <w:lang w:val="tr-tr"/>
                                </w:rPr>
                                <w:t>[Ad]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z w:val="24"/>
                            </w:rPr>
                            <w:alias w:val="Ders Başlığı"/>
                            <w:tag w:val=""/>
                            <w:id w:val="-1429275136"/>
                            <w:showingPlcHdr/>
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<w:text/>
                          </w:sdtPr>
                          <w:sdtEndPr/>
                          <w:sdtContent>
                            <w:p w:rsidR="00305C44" w:rsidRDefault="00305C44">
                              <w:pPr>
                                <w:pStyle w:val="letiimBilgisi"/>
                                <w:spacing w:after="4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  <w:lang w:val="tr-tr"/>
                                </w:rPr>
                                <w:t>[Ders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sz w:val="24"/>
                            </w:rPr>
                            <w:alias w:val="Tarih"/>
                            <w:tag w:val=""/>
                            <w:id w:val="-1569803197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d MMMM yyyy"/>
                              <w:lid w:val="tr-t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305C44" w:rsidRDefault="00305C44">
                              <w:pPr>
                                <w:pStyle w:val="letiimBilgisi"/>
                                <w:spacing w:after="4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  <w:lang w:val="tr-tr"/>
                                </w:rPr>
                                <w:t>[Tarih]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margin"/>
                  </v:shape>
                </w:pict>
              </mc:Fallback>
            </mc:AlternateContent>
          </w:r>
        </w:p>
        <w:sdt>
          <w:sdtPr>
            <w:rPr>
              <w:rFonts w:asciiTheme="minorHAnsi" w:eastAsiaTheme="minorHAnsi" w:hAnsiTheme="minorHAnsi" w:cstheme="minorBidi"/>
              <w:color w:val="000000" w:themeColor="text1"/>
              <w:sz w:val="20"/>
              <w:szCs w:val="20"/>
            </w:rPr>
            <w:id w:val="-528721055"/>
            <w:docPartObj>
              <w:docPartGallery w:val="Table of Contents"/>
              <w:docPartUnique/>
            </w:docPartObj>
          </w:sdtPr>
          <w:sdtEndPr>
            <w:rPr>
              <w:rFonts w:eastAsiaTheme="minorEastAsia" w:cs="Times New Roman"/>
              <w:color w:val="auto"/>
              <w:sz w:val="3276"/>
              <w:szCs w:val="3276"/>
            </w:rPr>
          </w:sdtEndPr>
          <w:sdtContent>
            <w:p w:rsidR="00305C44" w:rsidRDefault="00305C44" w:rsidP="00B11F51">
              <w:pPr>
                <w:pStyle w:val="TBal"/>
              </w:pPr>
              <w:r w:rsidRPr="00160B08">
                <w:t>İçindekiler Tablosu</w:t>
              </w:r>
            </w:p>
            <w:p w:rsidR="00305C44" w:rsidRDefault="00305C44" w:rsidP="00B11F51">
              <w:pPr>
                <w:pStyle w:val="T1"/>
                <w:tabs>
                  <w:tab w:val="right" w:leader="dot" w:pos="8630"/>
                </w:tabs>
                <w:rPr>
                  <w:rFonts w:eastAsiaTheme="minorEastAsia"/>
                  <w:color w:val="auto"/>
                  <w:sz w:val="22"/>
                  <w:szCs w:val="22"/>
                </w:rPr>
              </w:pPr>
              <w:r>
                <w:rPr>
                  <w:color w:val="595959" w:themeColor="text1" w:themeTint="A6"/>
                </w:rPr>
                <w:fldChar w:fldCharType="begin"/>
              </w:r>
              <w:r>
                <w:instrText xml:space="preserve"> TOC \o "1-3" \h \z \u </w:instrText>
              </w:r>
              <w:r>
                <w:rPr>
                  <w:color w:val="595959" w:themeColor="text1" w:themeTint="A6"/>
                </w:rPr>
                <w:fldChar w:fldCharType="separate"/>
              </w:r>
              <w:hyperlink w:anchor="_Toc322688839" w:history="1">
                <w:r w:rsidRPr="00160B08">
                  <w:rPr>
                    <w:rStyle w:val="Kpr"/>
                  </w:rPr>
                  <w:t>Hemen Çalışmaya Başlayın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_Toc322688839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0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:rsidR="00305C44" w:rsidRDefault="00B7335C" w:rsidP="00B11F51">
              <w:pPr>
                <w:pStyle w:val="T1"/>
                <w:tabs>
                  <w:tab w:val="right" w:leader="dot" w:pos="8630"/>
                </w:tabs>
                <w:rPr>
                  <w:rFonts w:eastAsiaTheme="minorEastAsia"/>
                  <w:color w:val="auto"/>
                  <w:sz w:val="22"/>
                  <w:szCs w:val="22"/>
                </w:rPr>
              </w:pPr>
              <w:hyperlink w:anchor="_Toc322688840" w:history="1">
                <w:r w:rsidR="00305C44" w:rsidRPr="00160B08">
                  <w:rPr>
                    <w:rStyle w:val="Kpr"/>
                  </w:rPr>
                  <w:t>Görkemli Olmasını Sağlayın</w:t>
                </w:r>
                <w:r w:rsidR="00305C44">
                  <w:rPr>
                    <w:webHidden/>
                  </w:rPr>
                  <w:tab/>
                </w:r>
                <w:r w:rsidR="00305C44">
                  <w:rPr>
                    <w:webHidden/>
                  </w:rPr>
                  <w:fldChar w:fldCharType="begin"/>
                </w:r>
                <w:r w:rsidR="00305C44">
                  <w:rPr>
                    <w:webHidden/>
                  </w:rPr>
                  <w:instrText xml:space="preserve"> PAGEREF _Toc322688840 \h </w:instrText>
                </w:r>
                <w:r w:rsidR="00305C44">
                  <w:rPr>
                    <w:webHidden/>
                  </w:rPr>
                </w:r>
                <w:r w:rsidR="00305C44">
                  <w:rPr>
                    <w:webHidden/>
                  </w:rPr>
                  <w:fldChar w:fldCharType="separate"/>
                </w:r>
                <w:r w:rsidR="00305C44">
                  <w:rPr>
                    <w:webHidden/>
                  </w:rPr>
                  <w:t>0</w:t>
                </w:r>
                <w:r w:rsidR="00305C44">
                  <w:rPr>
                    <w:webHidden/>
                  </w:rPr>
                  <w:fldChar w:fldCharType="end"/>
                </w:r>
              </w:hyperlink>
            </w:p>
            <w:p w:rsidR="00305C44" w:rsidRDefault="00B7335C" w:rsidP="00B11F51">
              <w:pPr>
                <w:pStyle w:val="T1"/>
                <w:tabs>
                  <w:tab w:val="right" w:leader="dot" w:pos="8630"/>
                </w:tabs>
                <w:rPr>
                  <w:rFonts w:eastAsiaTheme="minorEastAsia"/>
                  <w:color w:val="auto"/>
                  <w:sz w:val="22"/>
                  <w:szCs w:val="22"/>
                </w:rPr>
              </w:pPr>
              <w:hyperlink w:anchor="_Toc322688841" w:history="1">
                <w:r w:rsidR="00305C44" w:rsidRPr="00160B08">
                  <w:rPr>
                    <w:rStyle w:val="Kpr"/>
                  </w:rPr>
                  <w:t>Son Rötuşları Yapın</w:t>
                </w:r>
                <w:r w:rsidR="00305C44">
                  <w:rPr>
                    <w:webHidden/>
                  </w:rPr>
                  <w:tab/>
                </w:r>
                <w:r w:rsidR="00305C44">
                  <w:rPr>
                    <w:webHidden/>
                  </w:rPr>
                  <w:fldChar w:fldCharType="begin"/>
                </w:r>
                <w:r w:rsidR="00305C44">
                  <w:rPr>
                    <w:webHidden/>
                  </w:rPr>
                  <w:instrText xml:space="preserve"> PAGEREF _Toc322688841 \h </w:instrText>
                </w:r>
                <w:r w:rsidR="00305C44">
                  <w:rPr>
                    <w:webHidden/>
                  </w:rPr>
                </w:r>
                <w:r w:rsidR="00305C44">
                  <w:rPr>
                    <w:webHidden/>
                  </w:rPr>
                  <w:fldChar w:fldCharType="separate"/>
                </w:r>
                <w:r w:rsidR="00305C44">
                  <w:rPr>
                    <w:webHidden/>
                  </w:rPr>
                  <w:t>0</w:t>
                </w:r>
                <w:r w:rsidR="00305C44">
                  <w:rPr>
                    <w:webHidden/>
                  </w:rPr>
                  <w:fldChar w:fldCharType="end"/>
                </w:r>
              </w:hyperlink>
            </w:p>
            <w:p w:rsidR="00305C44" w:rsidRDefault="00B7335C" w:rsidP="00B11F51">
              <w:pPr>
                <w:pStyle w:val="T2"/>
                <w:tabs>
                  <w:tab w:val="right" w:leader="dot" w:pos="8630"/>
                </w:tabs>
                <w:rPr>
                  <w:rFonts w:eastAsiaTheme="minorEastAsia"/>
                  <w:color w:val="auto"/>
                  <w:sz w:val="22"/>
                  <w:szCs w:val="22"/>
                </w:rPr>
              </w:pPr>
              <w:hyperlink w:anchor="_Toc322688842" w:history="1">
                <w:r w:rsidR="00305C44" w:rsidRPr="00160B08">
                  <w:rPr>
                    <w:rStyle w:val="Kpr"/>
                  </w:rPr>
                  <w:t>İçindekiler Tablosu Ekleyin</w:t>
                </w:r>
                <w:r w:rsidR="00305C44">
                  <w:rPr>
                    <w:webHidden/>
                  </w:rPr>
                  <w:tab/>
                </w:r>
                <w:r w:rsidR="00305C44">
                  <w:rPr>
                    <w:webHidden/>
                  </w:rPr>
                  <w:fldChar w:fldCharType="begin"/>
                </w:r>
                <w:r w:rsidR="00305C44">
                  <w:rPr>
                    <w:webHidden/>
                  </w:rPr>
                  <w:instrText xml:space="preserve"> PAGEREF _Toc322688842 \h </w:instrText>
                </w:r>
                <w:r w:rsidR="00305C44">
                  <w:rPr>
                    <w:webHidden/>
                  </w:rPr>
                </w:r>
                <w:r w:rsidR="00305C44">
                  <w:rPr>
                    <w:webHidden/>
                  </w:rPr>
                  <w:fldChar w:fldCharType="separate"/>
                </w:r>
                <w:r w:rsidR="00305C44">
                  <w:rPr>
                    <w:webHidden/>
                  </w:rPr>
                  <w:t>0</w:t>
                </w:r>
                <w:r w:rsidR="00305C44">
                  <w:rPr>
                    <w:webHidden/>
                  </w:rPr>
                  <w:fldChar w:fldCharType="end"/>
                </w:r>
              </w:hyperlink>
            </w:p>
            <w:p w:rsidR="00305C44" w:rsidRDefault="00B7335C" w:rsidP="00B11F51">
              <w:pPr>
                <w:pStyle w:val="T2"/>
                <w:tabs>
                  <w:tab w:val="right" w:leader="dot" w:pos="8630"/>
                </w:tabs>
                <w:rPr>
                  <w:rFonts w:eastAsiaTheme="minorEastAsia"/>
                  <w:color w:val="auto"/>
                  <w:sz w:val="22"/>
                  <w:szCs w:val="22"/>
                </w:rPr>
              </w:pPr>
              <w:hyperlink w:anchor="_Toc322688843" w:history="1">
                <w:r w:rsidR="00305C44" w:rsidRPr="00160B08">
                  <w:rPr>
                    <w:rStyle w:val="Kpr"/>
                  </w:rPr>
                  <w:t>Kaynakça Ekleyin</w:t>
                </w:r>
                <w:r w:rsidR="00305C44">
                  <w:rPr>
                    <w:webHidden/>
                  </w:rPr>
                  <w:tab/>
                </w:r>
                <w:r w:rsidR="00305C44">
                  <w:rPr>
                    <w:webHidden/>
                  </w:rPr>
                  <w:fldChar w:fldCharType="begin"/>
                </w:r>
                <w:r w:rsidR="00305C44">
                  <w:rPr>
                    <w:webHidden/>
                  </w:rPr>
                  <w:instrText xml:space="preserve"> PAGEREF _Toc322688843 \h </w:instrText>
                </w:r>
                <w:r w:rsidR="00305C44">
                  <w:rPr>
                    <w:webHidden/>
                  </w:rPr>
                </w:r>
                <w:r w:rsidR="00305C44">
                  <w:rPr>
                    <w:webHidden/>
                  </w:rPr>
                  <w:fldChar w:fldCharType="separate"/>
                </w:r>
                <w:r w:rsidR="00305C44">
                  <w:rPr>
                    <w:webHidden/>
                  </w:rPr>
                  <w:t>0</w:t>
                </w:r>
                <w:r w:rsidR="00305C44">
                  <w:rPr>
                    <w:webHidden/>
                  </w:rPr>
                  <w:fldChar w:fldCharType="end"/>
                </w:r>
              </w:hyperlink>
            </w:p>
            <w:p w:rsidR="00305C44" w:rsidRDefault="00305C44" w:rsidP="00B11F51">
              <w:r>
                <w:rPr>
                  <w:b/>
                  <w:bCs/>
                </w:rPr>
                <w:fldChar w:fldCharType="end"/>
              </w:r>
            </w:p>
          </w:sdtContent>
        </w:sdt>
        <w:p w:rsidR="00305C44" w:rsidRDefault="00305C44">
          <w:pPr>
            <w:pStyle w:val="AralkYok"/>
          </w:pPr>
        </w:p>
        <w:p w:rsidR="00C806D9" w:rsidRDefault="00C806D9"/>
      </w:docPartBody>
    </w:docPart>
    <w:docPart>
      <w:docPartPr>
        <w:name w:val="Metin Kapağı"/>
        <w:style w:val="No Spacing"/>
        <w:category>
          <w:name w:val=" Rapor"/>
          <w:gallery w:val="coverPg"/>
        </w:category>
        <w:behaviors>
          <w:behavior w:val="pg"/>
        </w:behaviors>
        <w:description w:val="Sola hizalı, büyük başlık bloğu"/>
        <w:guid w:val="{2E00EF09-C046-40FF-98C3-915CFBCA09EB}"/>
      </w:docPartPr>
      <w:docPartBody>
        <w:p w:rsidR="00305C44" w:rsidRDefault="00305C44">
          <w:pPr>
            <w:pStyle w:val="AralkYok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0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bottom</wp:align>
                    </wp:positionV>
                    <wp:extent cx="4114800" cy="7506970"/>
                    <wp:effectExtent l="0" t="0" r="11430" b="0"/>
                    <wp:wrapTopAndBottom/>
                    <wp:docPr id="14" name="Metin Kutusu 1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14800" cy="75069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04040" w:themeColor="text1" w:themeTint="BF"/>
                                    <w:sz w:val="144"/>
                                  </w:rPr>
                                  <w:alias w:val="Başlık"/>
                                  <w:tag w:val=""/>
                                  <w:id w:val="124976376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 w:multiLine="1"/>
                                </w:sdtPr>
                                <w:sdtEndPr/>
                                <w:sdtContent>
                                  <w:p w:rsidR="00305C44" w:rsidRDefault="00305C44">
                                    <w:pPr>
                                      <w:pStyle w:val="Balk"/>
                                      <w:spacing w:before="0" w:line="204" w:lineRule="auto"/>
                                      <w:jc w:val="left"/>
                                      <w:rPr>
                                        <w:caps/>
                                        <w:color w:val="404040" w:themeColor="text1" w:themeTint="BF"/>
                                        <w:sz w:val="144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144"/>
                                      </w:rPr>
                                      <w:t>[Rapor Başlığı]</w:t>
                                    </w:r>
                                  </w:p>
                                </w:sdtContent>
                              </w:sdt>
                              <w:p w:rsidR="00305C44" w:rsidRDefault="00B7335C">
                                <w:pPr>
                                  <w:pStyle w:val="AltBalk"/>
                                  <w:jc w:val="left"/>
                                  <w:rPr>
                                    <w:color w:val="2E74B5" w:themeColor="accent1" w:themeShade="BF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olor w:val="2E74B5" w:themeColor="accent1" w:themeShade="BF"/>
                                      <w:sz w:val="56"/>
                                      <w:szCs w:val="56"/>
                                    </w:rPr>
                                    <w:alias w:val="Alt Başlık"/>
                                    <w:tag w:val=""/>
                                    <w:id w:val="-768853654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05C44">
                                      <w:rPr>
                                        <w:color w:val="2E74B5" w:themeColor="accent1" w:themeShade="BF"/>
                                        <w:sz w:val="56"/>
                                        <w:szCs w:val="56"/>
                                      </w:rPr>
                                      <w:t>[Rapor Alt Başlığı]</w:t>
                                    </w:r>
                                  </w:sdtContent>
                                </w:sdt>
                              </w:p>
                              <w:p w:rsidR="00305C44" w:rsidRDefault="00B7335C">
                                <w:pPr>
                                  <w:pStyle w:val="letiimBilgisi"/>
                                  <w:spacing w:after="40"/>
                                  <w:jc w:val="left"/>
                                  <w:rPr>
                                    <w:sz w:val="24"/>
                                  </w:rPr>
                                </w:pPr>
                                <w:sdt>
                                  <w:sdtPr>
                                    <w:rPr>
                                      <w:sz w:val="24"/>
                                    </w:rPr>
                                    <w:alias w:val="Ad"/>
                                    <w:tag w:val=""/>
                                    <w:id w:val="33218858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05C44">
                                      <w:rPr>
                                        <w:sz w:val="24"/>
                                      </w:rPr>
                                      <w:t>[Ad]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z w:val="24"/>
                                  </w:rPr>
                                  <w:alias w:val="Ders Başlığı"/>
                                  <w:tag w:val=""/>
                                  <w:id w:val="-1711793350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305C44" w:rsidRDefault="00305C44">
                                    <w:pPr>
                                      <w:pStyle w:val="letiimBilgisi"/>
                                      <w:spacing w:after="40"/>
                                      <w:jc w:val="left"/>
                                      <w:rPr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[Ders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sz w:val="24"/>
                                  </w:rPr>
                                  <w:alias w:val="Tarih"/>
                                  <w:tag w:val=""/>
                                  <w:id w:val="-1004662380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tr-TR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305C44" w:rsidRDefault="00305C44">
                                    <w:pPr>
                                      <w:pStyle w:val="letiimBilgisi"/>
                                      <w:spacing w:after="40"/>
                                      <w:jc w:val="left"/>
                                      <w:rPr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[Tarih]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80000</wp14:pctWidth>
                    </wp14:sizeRelH>
                    <wp14:sizeRelV relativeFrom="margin">
                      <wp14:pctHeight>90000</wp14:pctHeight>
                    </wp14:sizeRelV>
                  </wp:anchor>
                </w:drawing>
              </mc:Choice>
              <mc:Fallback>
                <w:pict>
                  <v:shape id="Metin Kutusu 14" o:spid="_x0000_s1031" type="#_x0000_t202" style="position:absolute;margin-left:0;margin-top:0;width:324pt;height:591.1pt;z-index:251669504;visibility:visible;mso-wrap-style:square;mso-width-percent:800;mso-height-percent:900;mso-wrap-distance-left:9pt;mso-wrap-distance-top:0;mso-wrap-distance-right:9pt;mso-wrap-distance-bottom:0;mso-position-horizontal:left;mso-position-horizontal-relative:margin;mso-position-vertical:bottom;mso-position-vertical-relative:margin;mso-width-percent:800;mso-height-percent:9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" o:allowoverlap="f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404040" w:themeColor="text1" w:themeTint="BF"/>
                              <w:sz w:val="144"/>
                            </w:rPr>
                            <w:alias w:val="Başlık"/>
                            <w:tag w:val=""/>
                            <w:id w:val="124976376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:rsidR="00305C44" w:rsidRDefault="00305C44">
                              <w:pPr>
                                <w:pStyle w:val="Balk"/>
                                <w:spacing w:before="0" w:line="204" w:lineRule="auto"/>
                                <w:jc w:val="left"/>
                                <w:rPr>
                                  <w:caps/>
                                  <w:color w:val="404040" w:themeColor="text1" w:themeTint="BF"/>
                                  <w:sz w:val="144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144"/>
                                  <w:lang w:val="tr-tr"/>
                                </w:rPr>
                                <w:t>[Rapor Başlığı]</w:t>
                              </w:r>
                            </w:p>
                          </w:sdtContent>
                        </w:sdt>
                        <w:p w:rsidR="00305C44" w:rsidRDefault="001F36AC">
                          <w:pPr>
                            <w:pStyle w:val="AltBalk"/>
                            <w:jc w:val="left"/>
                            <w:rPr>
                              <w:color w:val="2E74B5" w:themeColor="accent1" w:themeShade="BF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olor w:val="2E74B5" w:themeColor="accent1" w:themeShade="BF"/>
                                <w:sz w:val="56"/>
                                <w:szCs w:val="56"/>
                              </w:rPr>
                              <w:alias w:val="Alt Başlık"/>
                              <w:tag w:val=""/>
                              <w:id w:val="-768853654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05C44">
                                <w:rPr>
                                  <w:color w:val="2E74B5" w:themeColor="accent1" w:themeShade="BF"/>
                                  <w:sz w:val="56"/>
                                  <w:szCs w:val="56"/>
                                  <w:lang w:val="tr-tr"/>
                                </w:rPr>
                                <w:t>[Rapor Alt Başlığı]</w:t>
                              </w:r>
                            </w:sdtContent>
                          </w:sdt>
                        </w:p>
                        <w:p w:rsidR="00305C44" w:rsidRDefault="001F36AC">
                          <w:pPr>
                            <w:pStyle w:val="letiimBilgisi"/>
                            <w:spacing w:after="40"/>
                            <w:jc w:val="left"/>
                            <w:rPr>
                              <w:sz w:val="24"/>
                            </w:rPr>
                          </w:pPr>
                          <w:sdt>
                            <w:sdtPr>
                              <w:rPr>
                                <w:sz w:val="24"/>
                              </w:rPr>
                              <w:alias w:val="Ad"/>
                              <w:tag w:val=""/>
                              <w:id w:val="33218858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305C44">
                                <w:rPr>
                                  <w:sz w:val="24"/>
                                  <w:lang w:val="tr-tr"/>
                                </w:rPr>
                                <w:t>[Ad]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z w:val="24"/>
                            </w:rPr>
                            <w:alias w:val="Ders Başlığı"/>
                            <w:tag w:val=""/>
                            <w:id w:val="-1711793350"/>
                            <w:showingPlcHdr/>
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<w:text/>
                          </w:sdtPr>
                          <w:sdtEndPr/>
                          <w:sdtContent>
                            <w:p w:rsidR="00305C44" w:rsidRDefault="00305C44">
                              <w:pPr>
                                <w:pStyle w:val="letiimBilgisi"/>
                                <w:spacing w:after="4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  <w:lang w:val="tr-tr"/>
                                </w:rPr>
                                <w:t>[Ders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sz w:val="24"/>
                            </w:rPr>
                            <w:alias w:val="Tarih"/>
                            <w:tag w:val=""/>
                            <w:id w:val="-1004662380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d MMMM yyyy"/>
                              <w:lid w:val="tr-t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305C44" w:rsidRDefault="00305C44">
                              <w:pPr>
                                <w:pStyle w:val="letiimBilgisi"/>
                                <w:spacing w:after="4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  <w:lang w:val="tr-tr"/>
                                </w:rPr>
                                <w:t>[Tarih]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margin"/>
                  </v:shape>
                </w:pict>
              </mc:Fallback>
            </mc:AlternateContent>
          </w:r>
        </w:p>
        <w:p w:rsidR="00305C44" w:rsidRDefault="00305C44">
          <w:pPr>
            <w:pStyle w:val="AralkYok"/>
          </w:pPr>
        </w:p>
        <w:p w:rsidR="00C806D9" w:rsidRDefault="00C806D9"/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6AC" w:rsidRDefault="001F36AC">
      <w:pPr>
        <w:spacing w:after="0" w:line="240" w:lineRule="auto"/>
      </w:pPr>
      <w:r>
        <w:separator/>
      </w:r>
    </w:p>
  </w:endnote>
  <w:endnote w:type="continuationSeparator" w:id="0">
    <w:p w:rsidR="001F36AC" w:rsidRDefault="001F36AC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altName w:val="Segoe UI"/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09F" w:csb1="00000000"/>
  </w:font>
</w:fonts>
</file>

<file path=word/glossary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C44" w:rsidRDefault="00305C44">
    <w:pPr>
      <w:pStyle w:val="altbilgi"/>
    </w:pPr>
    <w:r>
      <w:t xml:space="preserve">Sayfa </w:t>
    </w:r>
    <w:r>
      <w:fldChar w:fldCharType="begin"/>
    </w:r>
    <w:r>
      <w:instrText xml:space="preserve"> PAGE  \* Arabic  \* MERGEFORMAT </w:instrText>
    </w:r>
    <w:r>
      <w:fldChar w:fldCharType="separate"/>
    </w:r>
    <w:r>
      <w:t>1</w:t>
    </w:r>
    <w:r>
      <w:fldChar w:fldCharType="end"/>
    </w:r>
  </w:p>
</w:ftr>
</file>

<file path=word/glossary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C44" w:rsidRDefault="00305C44">
    <w:pPr>
      <w:pStyle w:val="altbilgi"/>
    </w:pPr>
  </w:p>
</w:ftr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6AC" w:rsidRDefault="001F36AC">
      <w:pPr>
        <w:spacing w:after="0" w:line="240" w:lineRule="auto"/>
      </w:pPr>
      <w:r>
        <w:separator/>
      </w:r>
    </w:p>
  </w:footnote>
  <w:footnote w:type="continuationSeparator" w:id="0">
    <w:p w:rsidR="001F36AC" w:rsidRDefault="001F36AC">
      <w:pPr>
        <w:spacing w:after="0" w:line="240" w:lineRule="auto"/>
      </w:pPr>
      <w:r>
        <w:continuationSeparator/>
      </w:r>
    </w:p>
  </w:footnote>
</w:footnotes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1206D1A0"/>
    <w:lvl w:ilvl="0">
      <w:start w:val="1"/>
      <w:numFmt w:val="bullet"/>
      <w:pStyle w:val="ListeMaddeareti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9"/>
  <w:hyphenationZone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9DB"/>
    <w:rsid w:val="001F36AC"/>
    <w:rsid w:val="00305C44"/>
    <w:rsid w:val="003309DB"/>
    <w:rsid w:val="00495BB0"/>
    <w:rsid w:val="005F0C6D"/>
    <w:rsid w:val="009B2E81"/>
    <w:rsid w:val="00B7335C"/>
    <w:rsid w:val="00C8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  <w:sz w:val="327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lk1">
    <w:name w:val="başlık 1"/>
    <w:basedOn w:val="Normal"/>
    <w:next w:val="Normal"/>
    <w:link w:val="Balk1Karakteri"/>
    <w:uiPriority w:val="1"/>
    <w:qFormat/>
    <w:rsid w:val="003309DB"/>
    <w:pPr>
      <w:keepNext/>
      <w:keepLines/>
      <w:spacing w:before="600" w:after="60" w:line="264" w:lineRule="auto"/>
      <w:outlineLvl w:val="0"/>
    </w:pPr>
    <w:rPr>
      <w:rFonts w:asciiTheme="majorHAnsi" w:eastAsiaTheme="majorEastAsia" w:hAnsiTheme="majorHAnsi" w:cstheme="majorBidi"/>
      <w:color w:val="5B9BD5" w:themeColor="accent1"/>
      <w:sz w:val="30"/>
      <w:szCs w:val="30"/>
    </w:rPr>
  </w:style>
  <w:style w:type="paragraph" w:customStyle="1" w:styleId="balk2">
    <w:name w:val="başlık 2"/>
    <w:basedOn w:val="Normal"/>
    <w:next w:val="Normal"/>
    <w:link w:val="Balk2Karakteri"/>
    <w:uiPriority w:val="1"/>
    <w:unhideWhenUsed/>
    <w:qFormat/>
    <w:rsid w:val="003309DB"/>
    <w:pPr>
      <w:keepNext/>
      <w:keepLines/>
      <w:spacing w:before="240" w:after="0" w:line="264" w:lineRule="auto"/>
      <w:outlineLvl w:val="1"/>
    </w:pPr>
    <w:rPr>
      <w:rFonts w:asciiTheme="majorHAnsi" w:eastAsiaTheme="majorEastAsia" w:hAnsiTheme="majorHAnsi" w:cstheme="majorBidi"/>
      <w:caps/>
      <w:color w:val="5B9BD5" w:themeColor="accent1"/>
      <w:sz w:val="22"/>
    </w:rPr>
  </w:style>
  <w:style w:type="paragraph" w:customStyle="1" w:styleId="letiimBilgisi">
    <w:name w:val="İletişim Bilgisi"/>
    <w:basedOn w:val="Normal"/>
    <w:uiPriority w:val="99"/>
    <w:qFormat/>
    <w:rsid w:val="00305C44"/>
    <w:pPr>
      <w:spacing w:after="0" w:line="264" w:lineRule="auto"/>
      <w:jc w:val="center"/>
    </w:pPr>
    <w:rPr>
      <w:rFonts w:eastAsiaTheme="minorHAnsi" w:cstheme="minorBidi"/>
      <w:color w:val="595959" w:themeColor="text1" w:themeTint="A6"/>
      <w:sz w:val="20"/>
      <w:szCs w:val="20"/>
    </w:rPr>
  </w:style>
  <w:style w:type="paragraph" w:customStyle="1" w:styleId="Balk">
    <w:name w:val="Başlık"/>
    <w:basedOn w:val="Normal"/>
    <w:next w:val="Normal"/>
    <w:link w:val="BalkKarakteri"/>
    <w:uiPriority w:val="10"/>
    <w:unhideWhenUsed/>
    <w:qFormat/>
    <w:rsid w:val="00305C44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2E74B5" w:themeColor="accent1" w:themeShade="BF"/>
      <w:kern w:val="28"/>
      <w:sz w:val="60"/>
      <w:szCs w:val="60"/>
    </w:rPr>
  </w:style>
  <w:style w:type="character" w:customStyle="1" w:styleId="BalkKarakteri">
    <w:name w:val="Başlık Karakteri"/>
    <w:basedOn w:val="VarsaylanParagrafYazTipi"/>
    <w:link w:val="Balk"/>
    <w:uiPriority w:val="10"/>
    <w:rsid w:val="00305C44"/>
    <w:rPr>
      <w:rFonts w:asciiTheme="majorHAnsi" w:eastAsiaTheme="majorEastAsia" w:hAnsiTheme="majorHAnsi" w:cstheme="majorBidi"/>
      <w:color w:val="2E74B5" w:themeColor="accent1" w:themeShade="BF"/>
      <w:kern w:val="28"/>
      <w:sz w:val="60"/>
      <w:szCs w:val="60"/>
    </w:rPr>
  </w:style>
  <w:style w:type="paragraph" w:customStyle="1" w:styleId="AltBalk">
    <w:name w:val="Alt Başlık"/>
    <w:basedOn w:val="Normal"/>
    <w:next w:val="Normal"/>
    <w:link w:val="AltBalkKarakteri"/>
    <w:uiPriority w:val="11"/>
    <w:unhideWhenUsed/>
    <w:qFormat/>
    <w:rsid w:val="00305C44"/>
    <w:pPr>
      <w:numPr>
        <w:ilvl w:val="1"/>
      </w:numPr>
      <w:spacing w:after="480" w:line="264" w:lineRule="auto"/>
      <w:jc w:val="center"/>
    </w:pPr>
    <w:rPr>
      <w:rFonts w:asciiTheme="majorHAnsi" w:eastAsiaTheme="majorEastAsia" w:hAnsiTheme="majorHAnsi" w:cstheme="majorBidi"/>
      <w:caps/>
      <w:color w:val="595959" w:themeColor="text1" w:themeTint="A6"/>
      <w:sz w:val="26"/>
      <w:szCs w:val="26"/>
    </w:rPr>
  </w:style>
  <w:style w:type="character" w:customStyle="1" w:styleId="AltBalkKarakteri">
    <w:name w:val="Alt Başlık Karakteri"/>
    <w:basedOn w:val="VarsaylanParagrafYazTipi"/>
    <w:link w:val="AltBalk"/>
    <w:uiPriority w:val="11"/>
    <w:rsid w:val="00305C44"/>
    <w:rPr>
      <w:rFonts w:asciiTheme="majorHAnsi" w:eastAsiaTheme="majorEastAsia" w:hAnsiTheme="majorHAnsi" w:cstheme="majorBidi"/>
      <w:caps/>
      <w:color w:val="595959" w:themeColor="text1" w:themeTint="A6"/>
      <w:sz w:val="26"/>
      <w:szCs w:val="26"/>
    </w:rPr>
  </w:style>
  <w:style w:type="paragraph" w:styleId="AralkYok">
    <w:name w:val="No Spacing"/>
    <w:link w:val="AralkYokChar"/>
    <w:uiPriority w:val="1"/>
    <w:unhideWhenUsed/>
    <w:qFormat/>
    <w:rsid w:val="00305C44"/>
    <w:pPr>
      <w:spacing w:after="0" w:line="240" w:lineRule="auto"/>
    </w:pPr>
    <w:rPr>
      <w:sz w:val="20"/>
      <w:szCs w:val="20"/>
    </w:rPr>
  </w:style>
  <w:style w:type="character" w:customStyle="1" w:styleId="AralkYokChar">
    <w:name w:val="Aralık Yok Char"/>
    <w:basedOn w:val="VarsaylanParagrafYazTipi"/>
    <w:link w:val="AralkYok"/>
    <w:uiPriority w:val="1"/>
    <w:rsid w:val="00305C44"/>
    <w:rPr>
      <w:sz w:val="20"/>
      <w:szCs w:val="20"/>
    </w:rPr>
  </w:style>
  <w:style w:type="character" w:customStyle="1" w:styleId="Balk1Karakteri">
    <w:name w:val="Başlık 1 Karakteri"/>
    <w:basedOn w:val="VarsaylanParagrafYazTipi"/>
    <w:link w:val="balk1"/>
    <w:uiPriority w:val="1"/>
    <w:rsid w:val="003309DB"/>
    <w:rPr>
      <w:rFonts w:asciiTheme="majorHAnsi" w:eastAsiaTheme="majorEastAsia" w:hAnsiTheme="majorHAnsi" w:cstheme="majorBidi"/>
      <w:color w:val="5B9BD5" w:themeColor="accent1"/>
      <w:sz w:val="30"/>
      <w:szCs w:val="30"/>
      <w:lang w:val="tr-TR"/>
    </w:rPr>
  </w:style>
  <w:style w:type="paragraph" w:styleId="TBal">
    <w:name w:val="TOC Heading"/>
    <w:basedOn w:val="balk1"/>
    <w:next w:val="Normal"/>
    <w:uiPriority w:val="39"/>
    <w:unhideWhenUsed/>
    <w:qFormat/>
    <w:rsid w:val="00305C44"/>
    <w:pPr>
      <w:spacing w:before="0"/>
      <w:outlineLvl w:val="9"/>
    </w:pPr>
  </w:style>
  <w:style w:type="paragraph" w:customStyle="1" w:styleId="altbilgi">
    <w:name w:val="altbilgi"/>
    <w:basedOn w:val="Normal"/>
    <w:link w:val="AltbilgiKarakteri"/>
    <w:uiPriority w:val="99"/>
    <w:unhideWhenUsed/>
    <w:rsid w:val="00305C44"/>
    <w:pPr>
      <w:spacing w:after="0" w:line="240" w:lineRule="auto"/>
      <w:jc w:val="right"/>
    </w:pPr>
    <w:rPr>
      <w:rFonts w:eastAsiaTheme="minorHAnsi" w:cstheme="minorBidi"/>
      <w:caps/>
      <w:color w:val="595959" w:themeColor="text1" w:themeTint="A6"/>
      <w:sz w:val="16"/>
      <w:szCs w:val="16"/>
    </w:rPr>
  </w:style>
  <w:style w:type="character" w:customStyle="1" w:styleId="AltbilgiKarakteri">
    <w:name w:val="Altbilgi Karakteri"/>
    <w:basedOn w:val="VarsaylanParagrafYazTipi"/>
    <w:link w:val="altbilgi"/>
    <w:uiPriority w:val="99"/>
    <w:rsid w:val="00305C44"/>
    <w:rPr>
      <w:rFonts w:eastAsiaTheme="minorHAnsi"/>
      <w:caps/>
      <w:color w:val="595959" w:themeColor="text1" w:themeTint="A6"/>
      <w:sz w:val="16"/>
      <w:szCs w:val="16"/>
    </w:rPr>
  </w:style>
  <w:style w:type="paragraph" w:customStyle="1" w:styleId="it3">
    <w:name w:val="içt 3"/>
    <w:basedOn w:val="Normal"/>
    <w:next w:val="Normal"/>
    <w:autoRedefine/>
    <w:uiPriority w:val="39"/>
    <w:unhideWhenUsed/>
    <w:pPr>
      <w:spacing w:before="120" w:after="100" w:line="264" w:lineRule="auto"/>
      <w:ind w:left="400"/>
    </w:pPr>
    <w:rPr>
      <w:i/>
      <w:iCs/>
      <w:color w:val="595959" w:themeColor="text1" w:themeTint="A6"/>
      <w:sz w:val="20"/>
    </w:rPr>
  </w:style>
  <w:style w:type="character" w:styleId="Kpr">
    <w:name w:val="Hyperlink"/>
    <w:basedOn w:val="VarsaylanParagrafYazTipi"/>
    <w:uiPriority w:val="99"/>
    <w:unhideWhenUsed/>
    <w:rsid w:val="00305C44"/>
    <w:rPr>
      <w:color w:val="0563C1" w:themeColor="hyperlink"/>
      <w:u w:val="single"/>
    </w:rPr>
  </w:style>
  <w:style w:type="paragraph" w:customStyle="1" w:styleId="it1">
    <w:name w:val="içt 1"/>
    <w:basedOn w:val="Normal"/>
    <w:next w:val="Normal"/>
    <w:autoRedefine/>
    <w:uiPriority w:val="39"/>
    <w:unhideWhenUsed/>
    <w:pPr>
      <w:spacing w:before="120" w:after="100" w:line="264" w:lineRule="auto"/>
    </w:pPr>
    <w:rPr>
      <w:color w:val="595959" w:themeColor="text1" w:themeTint="A6"/>
      <w:sz w:val="20"/>
    </w:rPr>
  </w:style>
  <w:style w:type="paragraph" w:customStyle="1" w:styleId="it2">
    <w:name w:val="içt 2"/>
    <w:basedOn w:val="Normal"/>
    <w:next w:val="Normal"/>
    <w:autoRedefine/>
    <w:uiPriority w:val="39"/>
    <w:unhideWhenUsed/>
    <w:pPr>
      <w:spacing w:before="120" w:after="100" w:line="264" w:lineRule="auto"/>
      <w:ind w:left="200"/>
    </w:pPr>
    <w:rPr>
      <w:color w:val="595959" w:themeColor="text1" w:themeTint="A6"/>
      <w:sz w:val="20"/>
    </w:rPr>
  </w:style>
  <w:style w:type="character" w:customStyle="1" w:styleId="YerTutucuMetin">
    <w:name w:val="Yer Tutucu Metin"/>
    <w:basedOn w:val="VarsaylanParagrafYazTipi"/>
    <w:uiPriority w:val="99"/>
    <w:semiHidden/>
    <w:rPr>
      <w:color w:val="808080"/>
    </w:rPr>
  </w:style>
  <w:style w:type="character" w:customStyle="1" w:styleId="Vurgulama">
    <w:name w:val="Vurgulama"/>
    <w:basedOn w:val="VarsaylanParagrafYazTipi"/>
    <w:uiPriority w:val="10"/>
    <w:unhideWhenUsed/>
    <w:qFormat/>
    <w:rPr>
      <w:i w:val="0"/>
      <w:iCs w:val="0"/>
      <w:color w:val="2E74B5" w:themeColor="accent1" w:themeShade="BF"/>
    </w:rPr>
  </w:style>
  <w:style w:type="character" w:customStyle="1" w:styleId="Balk2Karakteri">
    <w:name w:val="Başlık 2 Karakteri"/>
    <w:basedOn w:val="VarsaylanParagrafYazTipi"/>
    <w:link w:val="balk2"/>
    <w:uiPriority w:val="1"/>
    <w:rsid w:val="003309DB"/>
    <w:rPr>
      <w:rFonts w:asciiTheme="majorHAnsi" w:eastAsiaTheme="majorEastAsia" w:hAnsiTheme="majorHAnsi" w:cstheme="majorBidi"/>
      <w:caps/>
      <w:color w:val="5B9BD5" w:themeColor="accent1"/>
      <w:szCs w:val="20"/>
      <w:lang w:val="tr-TR"/>
    </w:rPr>
  </w:style>
  <w:style w:type="table" w:styleId="AkGlgeleme">
    <w:name w:val="Light Shading"/>
    <w:basedOn w:val="NormalTablo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  <w:sz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ListeMaddeareti">
    <w:name w:val="Liste Madde İşareti"/>
    <w:basedOn w:val="Normal"/>
    <w:uiPriority w:val="1"/>
    <w:unhideWhenUsed/>
    <w:qFormat/>
    <w:rsid w:val="003309DB"/>
    <w:pPr>
      <w:numPr>
        <w:numId w:val="1"/>
      </w:numPr>
      <w:spacing w:before="120" w:line="264" w:lineRule="auto"/>
    </w:pPr>
    <w:rPr>
      <w:rFonts w:eastAsiaTheme="minorHAnsi" w:cstheme="minorBidi"/>
      <w:color w:val="595959" w:themeColor="text1" w:themeTint="A6"/>
      <w:sz w:val="20"/>
      <w:szCs w:val="20"/>
    </w:rPr>
  </w:style>
  <w:style w:type="character" w:styleId="YerTutucuMetni">
    <w:name w:val="Placeholder Text"/>
    <w:basedOn w:val="VarsaylanParagrafYazTipi"/>
    <w:uiPriority w:val="99"/>
    <w:semiHidden/>
    <w:rsid w:val="003309DB"/>
    <w:rPr>
      <w:color w:val="808080"/>
    </w:rPr>
  </w:style>
  <w:style w:type="paragraph" w:customStyle="1" w:styleId="7156828603454181A14A58A3091A3C1A">
    <w:name w:val="7156828603454181A14A58A3091A3C1A"/>
    <w:rsid w:val="003309DB"/>
    <w:pPr>
      <w:spacing w:before="120" w:line="264" w:lineRule="auto"/>
    </w:pPr>
    <w:rPr>
      <w:rFonts w:eastAsiaTheme="minorHAnsi"/>
      <w:color w:val="595959" w:themeColor="text1" w:themeTint="A6"/>
      <w:sz w:val="20"/>
      <w:szCs w:val="20"/>
    </w:rPr>
  </w:style>
  <w:style w:type="paragraph" w:customStyle="1" w:styleId="16D2F6524BDA4B14BA5F8B3D1A3B8704">
    <w:name w:val="16D2F6524BDA4B14BA5F8B3D1A3B8704"/>
    <w:rsid w:val="003309DB"/>
    <w:pPr>
      <w:spacing w:after="0" w:line="264" w:lineRule="auto"/>
      <w:jc w:val="center"/>
    </w:pPr>
    <w:rPr>
      <w:rFonts w:eastAsiaTheme="minorHAnsi"/>
      <w:color w:val="595959" w:themeColor="text1" w:themeTint="A6"/>
      <w:sz w:val="20"/>
      <w:szCs w:val="20"/>
    </w:rPr>
  </w:style>
  <w:style w:type="paragraph" w:customStyle="1" w:styleId="430935FF99224FDB80DE9B4EB50DE49D">
    <w:name w:val="430935FF99224FDB80DE9B4EB50DE49D"/>
    <w:rsid w:val="003309DB"/>
    <w:pPr>
      <w:spacing w:after="0" w:line="264" w:lineRule="auto"/>
      <w:jc w:val="center"/>
    </w:pPr>
    <w:rPr>
      <w:rFonts w:eastAsiaTheme="minorHAnsi"/>
      <w:color w:val="595959" w:themeColor="text1" w:themeTint="A6"/>
      <w:sz w:val="20"/>
      <w:szCs w:val="20"/>
    </w:rPr>
  </w:style>
  <w:style w:type="paragraph" w:customStyle="1" w:styleId="026DEC13759A4214B20741D5864F9A01">
    <w:name w:val="026DEC13759A4214B20741D5864F9A01"/>
    <w:rsid w:val="003309DB"/>
    <w:pPr>
      <w:spacing w:after="0" w:line="264" w:lineRule="auto"/>
      <w:jc w:val="center"/>
    </w:pPr>
    <w:rPr>
      <w:rFonts w:eastAsiaTheme="minorHAnsi"/>
      <w:color w:val="595959" w:themeColor="text1" w:themeTint="A6"/>
      <w:sz w:val="20"/>
      <w:szCs w:val="20"/>
    </w:rPr>
  </w:style>
  <w:style w:type="paragraph" w:customStyle="1" w:styleId="D2C54CE683B94447906C3E77109E641E">
    <w:name w:val="D2C54CE683B94447906C3E77109E641E"/>
    <w:rsid w:val="003309DB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2E74B5" w:themeColor="accent1" w:themeShade="BF"/>
      <w:kern w:val="28"/>
      <w:sz w:val="60"/>
      <w:szCs w:val="60"/>
    </w:rPr>
  </w:style>
  <w:style w:type="paragraph" w:customStyle="1" w:styleId="25864E8E95004E6BA3192348771FA6FD">
    <w:name w:val="25864E8E95004E6BA3192348771FA6FD"/>
    <w:rsid w:val="003309DB"/>
    <w:pPr>
      <w:numPr>
        <w:ilvl w:val="1"/>
      </w:numPr>
      <w:spacing w:after="480" w:line="264" w:lineRule="auto"/>
      <w:jc w:val="center"/>
    </w:pPr>
    <w:rPr>
      <w:rFonts w:asciiTheme="majorHAnsi" w:eastAsiaTheme="majorEastAsia" w:hAnsiTheme="majorHAnsi" w:cstheme="majorBidi"/>
      <w:caps/>
      <w:color w:val="595959" w:themeColor="text1" w:themeTint="A6"/>
      <w:sz w:val="26"/>
      <w:szCs w:val="26"/>
    </w:rPr>
  </w:style>
  <w:style w:type="paragraph" w:customStyle="1" w:styleId="8F48AC7B1B054A2B8B0AAB5C44881FE9">
    <w:name w:val="8F48AC7B1B054A2B8B0AAB5C44881FE9"/>
    <w:rsid w:val="00305C44"/>
  </w:style>
  <w:style w:type="paragraph" w:customStyle="1" w:styleId="D68EDF4D3EDD4B3D9D65D56753BE7DFE">
    <w:name w:val="D68EDF4D3EDD4B3D9D65D56753BE7DFE"/>
    <w:rsid w:val="00305C44"/>
  </w:style>
  <w:style w:type="paragraph" w:customStyle="1" w:styleId="F4A4C58C5C8944A98F0465A7E6EE69F4">
    <w:name w:val="F4A4C58C5C8944A98F0465A7E6EE69F4"/>
    <w:rsid w:val="00305C44"/>
  </w:style>
  <w:style w:type="paragraph" w:styleId="T2">
    <w:name w:val="toc 2"/>
    <w:basedOn w:val="Normal"/>
    <w:next w:val="Normal"/>
    <w:autoRedefine/>
    <w:uiPriority w:val="39"/>
    <w:semiHidden/>
    <w:unhideWhenUsed/>
    <w:rsid w:val="00305C44"/>
    <w:pPr>
      <w:spacing w:after="100" w:line="300" w:lineRule="auto"/>
      <w:ind w:left="200"/>
    </w:pPr>
    <w:rPr>
      <w:rFonts w:eastAsiaTheme="minorHAnsi" w:cstheme="minorBidi"/>
      <w:color w:val="000000" w:themeColor="text1"/>
      <w:sz w:val="20"/>
      <w:szCs w:val="20"/>
    </w:rPr>
  </w:style>
  <w:style w:type="paragraph" w:styleId="T1">
    <w:name w:val="toc 1"/>
    <w:basedOn w:val="Normal"/>
    <w:next w:val="Normal"/>
    <w:autoRedefine/>
    <w:uiPriority w:val="39"/>
    <w:semiHidden/>
    <w:unhideWhenUsed/>
    <w:rsid w:val="00305C44"/>
    <w:pPr>
      <w:spacing w:after="100" w:line="300" w:lineRule="auto"/>
    </w:pPr>
    <w:rPr>
      <w:rFonts w:eastAsiaTheme="minorHAnsi" w:cstheme="minorBidi"/>
      <w:color w:val="000000" w:themeColor="text1"/>
      <w:sz w:val="20"/>
      <w:szCs w:val="20"/>
    </w:rPr>
  </w:style>
  <w:style w:type="paragraph" w:customStyle="1" w:styleId="A0C56CDA71544CD8AE676B98CBE21673">
    <w:name w:val="A0C56CDA71544CD8AE676B98CBE21673"/>
    <w:rsid w:val="00305C44"/>
  </w:style>
  <w:style w:type="paragraph" w:customStyle="1" w:styleId="946AFBC24ED1436C8000556684DF93EE">
    <w:name w:val="946AFBC24ED1436C8000556684DF93EE"/>
    <w:rsid w:val="00305C44"/>
  </w:style>
  <w:style w:type="paragraph" w:customStyle="1" w:styleId="CEA654794943442D926D919905B5C686">
    <w:name w:val="CEA654794943442D926D919905B5C686"/>
    <w:rsid w:val="00305C44"/>
  </w:style>
  <w:style w:type="paragraph" w:customStyle="1" w:styleId="EC86D12662C74B96AAA91A01C3423BD6">
    <w:name w:val="EC86D12662C74B96AAA91A01C3423BD6"/>
    <w:rsid w:val="00305C44"/>
  </w:style>
  <w:style w:type="paragraph" w:customStyle="1" w:styleId="4C81D199F9EB45608272950C262EFAD5">
    <w:name w:val="4C81D199F9EB45608272950C262EFAD5"/>
    <w:rsid w:val="00305C44"/>
  </w:style>
  <w:style w:type="paragraph" w:customStyle="1" w:styleId="6B6A065206D6452D90624D83C9A616A8">
    <w:name w:val="6B6A065206D6452D90624D83C9A616A8"/>
    <w:rsid w:val="00305C44"/>
  </w:style>
  <w:style w:type="paragraph" w:customStyle="1" w:styleId="46763D297E7646CE9D2772C28A93DDEB">
    <w:name w:val="46763D297E7646CE9D2772C28A93DDEB"/>
    <w:rsid w:val="00305C44"/>
  </w:style>
  <w:style w:type="paragraph" w:customStyle="1" w:styleId="F97C53A11DA546A29E5659F46D6175E6">
    <w:name w:val="F97C53A11DA546A29E5659F46D6175E6"/>
    <w:rsid w:val="00305C44"/>
  </w:style>
  <w:style w:type="paragraph" w:customStyle="1" w:styleId="B1CF76A4B17745E4A59C91CB29D21174">
    <w:name w:val="B1CF76A4B17745E4A59C91CB29D21174"/>
    <w:rsid w:val="00305C44"/>
  </w:style>
  <w:style w:type="paragraph" w:customStyle="1" w:styleId="8292FC8724BE4D4A9C46950648B6EEA9">
    <w:name w:val="8292FC8724BE4D4A9C46950648B6EEA9"/>
    <w:rsid w:val="00305C44"/>
  </w:style>
  <w:style w:type="paragraph" w:customStyle="1" w:styleId="3595A1ACF7124761869B1642F91FDAB7">
    <w:name w:val="3595A1ACF7124761869B1642F91FDAB7"/>
    <w:rsid w:val="00305C44"/>
  </w:style>
  <w:style w:type="paragraph" w:customStyle="1" w:styleId="69F4C497F47640798CE48F014C13BC6E">
    <w:name w:val="69F4C497F47640798CE48F014C13BC6E"/>
    <w:rsid w:val="00305C44"/>
  </w:style>
  <w:style w:type="paragraph" w:customStyle="1" w:styleId="60E550AF28364B44A9DCFD91BB5D907A">
    <w:name w:val="60E550AF28364B44A9DCFD91BB5D907A"/>
    <w:rsid w:val="00305C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Student Report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/>
</file>

<file path=customXml/itemProps2.xml><?xml version="1.0" encoding="utf-8"?>
<ds:datastoreItem xmlns:ds="http://schemas.openxmlformats.org/officeDocument/2006/customXml" ds:itemID="{6E869458-DD1C-4480-8123-62B18D4E25E8}"/>
</file>

<file path=customXml/itemProps4.xml><?xml version="1.0" encoding="utf-8"?>
<ds:datastoreItem xmlns:ds="http://schemas.openxmlformats.org/officeDocument/2006/customXml" ds:itemID="{04915382-CAF9-48E9-8038-32CCE58C6085}"/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(Blue design)_15_compiled US version_TP102835053.dotx</Template>
  <TotalTime>9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/>
      <vt:lpstr>&lt;Hemen Çalışmaya Başlayın</vt:lpstr>
      <vt:lpstr>Görkemli Olmasını Sağlayın</vt:lpstr>
      <vt:lpstr>Son Rötuşları Yapın</vt:lpstr>
      <vt:lpstr>    İçindekiler Tablosu Ekleyin</vt:lpstr>
      <vt:lpstr>    Kaynakça Ekleyin</vt:lpstr>
    </vt:vector>
  </TitlesOfParts>
  <Company/>
  <LinksUpToDate>false</LinksUpToDate>
  <CharactersWithSpaces>1954</CharactersWithSpaces>
  <SharedDoc>false</SharedDoc>
  <HyperlinksChanged>false</HyperlinksChanged>
  <AppVersion>15.0000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/>
  <dcterms:modified xsi:type="dcterms:W3CDTF">2012-08-10T06:52:00.0000000Z</dcterms:modified>
  <keywords/>
  <lastModifiedBy/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TC028350589991</vt:lpwstr>
  </property>
</Properties>
</file>