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E43B7" w:rsidRDefault="006E43B7"/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3B7"/>
    <w:rsid w:val="006E43B7"/>
    <w:rsid w:val="00E96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NotRelyOnCSS/>
  <w:doNotOrganizeInFolder/>
  <w:doNotUseLongFileNames/>
  <w:pixelsPerInch w:val="0"/>
  <w:targetScreenSz w:val="544x37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decorated="1" w:val="&lt;/3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7B8EA969-D15D-42F3-9731-ECC4AF8A0D37}"/>
      </w:docPartPr>
      <w:docPartBody>
        <w:p w:rsidR="00FE62C9" w:rsidRDefault="00FE62C9" w:rsidP="00FE62C9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494"/>
              </mc:Choice>
              <mc:Fallback>
                <w:t>💔</w:t>
              </mc:Fallback>
            </mc:AlternateContent>
          </w:r>
        </w:p>
      </w:docPartBody>
    </w:docPart>
    <w:docPart>
      <w:docPartPr>
        <w:name w:decorated="1" w:val="&lt;3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AFB30530-4449-4EF1-B394-D712051D981A}"/>
      </w:docPartPr>
      <w:docPartBody>
        <w:p w:rsidR="00FE62C9" w:rsidRDefault="00FE62C9" w:rsidP="00FE62C9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764"/>
              </mc:Choice>
              <mc:Fallback>
                <w:t>❤</w:t>
              </mc:Fallback>
            </mc:AlternateContent>
          </w:r>
        </w:p>
      </w:docPartBody>
    </w:docPart>
    <w:docPart>
      <w:docPartPr>
        <w:name w:decorated="1" w:val=";)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7B5376C1-B563-4044-9E6B-AEF38B13F76B}"/>
      </w:docPartPr>
      <w:docPartBody>
        <w:p w:rsidR="00FE62C9" w:rsidRDefault="00FE62C9" w:rsidP="00FE62C9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;-)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2812615C-7C6A-4C71-8D30-F0384E678B22}"/>
      </w:docPartPr>
      <w:docPartBody>
        <w:p w:rsidR="00FE62C9" w:rsidRDefault="00FE62C9" w:rsidP="00FE62C9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:-o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6BC61A30-61DB-41FF-9E18-29E017C03F26}"/>
      </w:docPartPr>
      <w:docPartBody>
        <w:p w:rsidR="00FE62C9" w:rsidRDefault="00FE62C9" w:rsidP="00FE62C9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32"/>
              </mc:Choice>
              <mc:Fallback>
                <w:t>😲</w:t>
              </mc:Fallback>
            </mc:AlternateContent>
          </w:r>
        </w:p>
      </w:docPartBody>
    </w:docPart>
    <w:docPart>
      <w:docPartPr>
        <w:name w:decorated="1" w:val=":o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9A65E4BD-6A5D-4CAA-9A06-1104478F63B3}"/>
      </w:docPartPr>
      <w:docPartBody>
        <w:p w:rsidR="00FE62C9" w:rsidRDefault="00FE62C9" w:rsidP="00FE62C9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32"/>
              </mc:Choice>
              <mc:Fallback>
                <w:t>😲</w:t>
              </mc:Fallback>
            </mc:AlternateContent>
          </w:r>
        </w:p>
      </w:docPartBody>
    </w:docPart>
    <w:docPart>
      <w:docPartPr>
        <w:name w:decorated="1" w:val=":-p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8F4DB39E-3FB1-433F-B230-69CF983E351C}"/>
      </w:docPartPr>
      <w:docPartBody>
        <w:p w:rsidR="00FE62C9" w:rsidRDefault="00FE62C9" w:rsidP="00FE62C9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D"/>
              </mc:Choice>
              <mc:Fallback>
                <w:t>😝</w:t>
              </mc:Fallback>
            </mc:AlternateContent>
          </w:r>
        </w:p>
      </w:docPartBody>
    </w:docPart>
    <w:docPart>
      <w:docPartPr>
        <w:name w:decorated="1" w:val=":p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077E78E3-9847-4F26-9132-AC852B915405}"/>
      </w:docPartPr>
      <w:docPartBody>
        <w:p w:rsidR="00FE62C9" w:rsidRDefault="00FE62C9" w:rsidP="00FE62C9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D"/>
              </mc:Choice>
              <mc:Fallback>
                <w:t>😝</w:t>
              </mc:Fallback>
            </mc:AlternateContent>
          </w:r>
        </w:p>
      </w:docPartBody>
    </w:docPart>
    <w:docPart>
      <w:docPartPr>
        <w:name w:decorated="1" w:val=":D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606DAE82-DC4B-4997-8D88-2CADC61E12EB}"/>
      </w:docPartPr>
      <w:docPartBody>
        <w:p w:rsidR="00FE62C9" w:rsidRDefault="00FE62C9" w:rsidP="00FE62C9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3"/>
              </mc:Choice>
              <mc:Fallback>
                <w:t>😃</w:t>
              </mc:Fallback>
            </mc:AlternateContent>
          </w:r>
        </w:p>
      </w:docPartBody>
    </w:docPart>
    <w:docPart>
      <w:docPartPr>
        <w:name w:decorated="1" w:val=":-D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229927AF-E819-43BD-BF66-A0FE7CE7F20E}"/>
      </w:docPartPr>
      <w:docPartBody>
        <w:p w:rsidR="00FE62C9" w:rsidRDefault="00FE62C9" w:rsidP="00FE62C9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3"/>
              </mc:Choice>
              <mc:Fallback>
                <w:t>😃</w:t>
              </mc:Fallback>
            </mc:AlternateContent>
          </w:r>
        </w:p>
      </w:docPartBody>
    </w:docPart>
    <w:docPart>
      <w:docPartPr>
        <w:name w:decorated="1" w:val=":-(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C37737BC-EC87-468D-AA4E-61F98A6893D5}"/>
      </w:docPartPr>
      <w:docPartBody>
        <w:p w:rsidR="00FE62C9" w:rsidRDefault="00FE62C9" w:rsidP="00FE62C9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(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C90538E4-22D7-40FA-BFD6-177BC4009747}"/>
      </w:docPartPr>
      <w:docPartBody>
        <w:p w:rsidR="00FE62C9" w:rsidRDefault="00FE62C9" w:rsidP="00FE62C9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-|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7E5095EE-10FE-49EA-A59D-BC66D71C771A}"/>
      </w:docPartPr>
      <w:docPartBody>
        <w:p w:rsidR="00FE62C9" w:rsidRDefault="00FE62C9" w:rsidP="00FE62C9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|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6182BF0F-4EB4-42C6-B0F8-86BA21590ECC}"/>
      </w:docPartPr>
      <w:docPartBody>
        <w:p w:rsidR="00FE62C9" w:rsidRDefault="00FE62C9" w:rsidP="00FE62C9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)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227DA356-229F-41D9-803A-F19FE34D6369}"/>
      </w:docPartPr>
      <w:docPartBody>
        <w:p w:rsidR="00FE62C9" w:rsidRDefault="00FE62C9" w:rsidP="00FE62C9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:-)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58985160-7130-4A17-A6F3-769EE97DE282}"/>
      </w:docPartPr>
      <w:docPartBody>
        <w:p w:rsidR="00FE62C9" w:rsidRDefault="00FE62C9" w:rsidP="00FE62C9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&lt;=&gt;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E6AC641A-68DB-445D-9A04-A82EA4F54C5F}"/>
      </w:docPartPr>
      <w:docPartBody>
        <w:p w:rsidR="00FE62C9" w:rsidRDefault="00FE62C9" w:rsidP="00FE62C9">
          <w:pPr>
            <w:pStyle w:val="OtomatikDzelt"/>
          </w:pPr>
          <w:r>
            <w:sym w:font="Wingdings" w:char="F0F3"/>
          </w:r>
        </w:p>
      </w:docPartBody>
    </w:docPart>
    <w:docPart>
      <w:docPartPr>
        <w:name w:decorated="1" w:val="==&gt;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A6555CD8-6236-404C-B513-7D4F94B23B72}"/>
      </w:docPartPr>
      <w:docPartBody>
        <w:p w:rsidR="00FE62C9" w:rsidRDefault="00FE62C9" w:rsidP="00FE62C9">
          <w:pPr>
            <w:pStyle w:val="OtomatikDzelt"/>
          </w:pPr>
          <w:r>
            <w:sym w:font="Wingdings" w:char="F0E8"/>
          </w:r>
        </w:p>
      </w:docPartBody>
    </w:docPart>
    <w:docPart>
      <w:docPartPr>
        <w:name w:decorated="1" w:val="&lt;==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421C6085-15D6-4175-9C62-AD9E4F4762C5}"/>
      </w:docPartPr>
      <w:docPartBody>
        <w:p w:rsidR="00FE62C9" w:rsidRDefault="00FE62C9" w:rsidP="00FE62C9">
          <w:pPr>
            <w:pStyle w:val="OtomatikDzelt"/>
          </w:pPr>
          <w:r>
            <w:sym w:font="Wingdings" w:char="F0E7"/>
          </w:r>
        </w:p>
      </w:docPartBody>
    </w:docPart>
    <w:docPart>
      <w:docPartPr>
        <w:name w:decorated="1" w:val="--&gt;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0B24297E-BEB7-45ED-A478-40F7384C619C}"/>
      </w:docPartPr>
      <w:docPartBody>
        <w:p w:rsidR="00FE62C9" w:rsidRDefault="00FE62C9" w:rsidP="00FE62C9">
          <w:pPr>
            <w:pStyle w:val="OtomatikDzelt"/>
          </w:pPr>
          <w:r>
            <w:sym w:font="Wingdings" w:char="F0E0"/>
          </w:r>
        </w:p>
      </w:docPartBody>
    </w:docPart>
    <w:docPart>
      <w:docPartPr>
        <w:name w:decorated="1" w:val="&lt;--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0FBC0D0-FC53-4343-99F1-B202AAD70D27}"/>
      </w:docPartPr>
      <w:docPartBody>
        <w:p w:rsidR="00FE62C9" w:rsidRDefault="00FE62C9" w:rsidP="00FE62C9">
          <w:pPr>
            <w:pStyle w:val="OtomatikDzelt"/>
          </w:pPr>
          <w:r>
            <w:sym w:font="Wingdings" w:char="F0DF"/>
          </w:r>
        </w:p>
      </w:docPartBody>
    </w:docPart>
    <w:docPart>
      <w:docPartPr>
        <w:name w:val="FikoYT"/>
        <w:style w:val="İmza"/>
        <w:category>
          <w:name w:val="Genel"/>
          <w:gallery w:val="autoTxt"/>
        </w:category>
        <w:behaviors>
          <w:behavior w:val="content"/>
        </w:behaviors>
        <w:guid w:val="{9876AAC6-3B6C-4EF1-A2CA-7BCE97AA49DD}"/>
      </w:docPartPr>
      <w:docPartBody>
        <w:p w:rsidR="00FE62C9" w:rsidRDefault="00FE62C9">
          <w:r>
            <w:t>FikoYT</w:t>
          </w:r>
        </w:p>
      </w:docPartBody>
    </w:docPart>
    <w:docPart>
      <w:docPartPr>
        <w:name w:val="F"/>
        <w:style w:val="Başvuru İlk Harfleri"/>
        <w:category>
          <w:name w:val="Genel"/>
          <w:gallery w:val="autoTxt"/>
        </w:category>
        <w:behaviors>
          <w:behavior w:val="content"/>
        </w:behaviors>
        <w:guid w:val="{92E9AD04-91C2-46CC-AC59-823F81C97C1D}"/>
      </w:docPartPr>
      <w:docPartBody>
        <w:p w:rsidR="00FE62C9" w:rsidRDefault="00FE62C9">
          <w:r>
            <w:t>F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2C9"/>
    <w:rsid w:val="00E96F53"/>
    <w:rsid w:val="00FE6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62C9"/>
    <w:rPr>
      <w:rFonts w:cs="Times New Roman"/>
      <w:sz w:val="3276"/>
      <w:szCs w:val="3276"/>
    </w:rPr>
  </w:style>
  <w:style w:type="character" w:default="1" w:styleId="VarsaylanParagrafYazTipi">
    <w:name w:val="Default Paragraph Font"/>
    <w:uiPriority w:val="1"/>
    <w:semiHidden/>
    <w:unhideWhenUsed/>
    <w:rsid w:val="00FE62C9"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OtomatikDzelt">
    <w:name w:val="Otomatik Düzelt"/>
    <w:rsid w:val="00FE62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NormalEmail.dotm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FikoYT</dc:creator>
  <cp:keywords/>
  <dc:description/>
  <cp:lastModifiedBy>FikoYT</cp:lastModifiedBy>
  <cp:revision>1</cp:revision>
  <dcterms:created xsi:type="dcterms:W3CDTF">2026-03-15T10:42:00Z</dcterms:created>
  <dcterms:modified xsi:type="dcterms:W3CDTF">2026-03-15T10:42:00Z</dcterms:modified>
</cp:coreProperties>
</file>